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37162284"/>
        <w:docPartObj>
          <w:docPartGallery w:val="Cover Pages"/>
          <w:docPartUnique/>
        </w:docPartObj>
      </w:sdtPr>
      <w:sdtEndPr/>
      <w:sdtContent>
        <w:p w14:paraId="3CDE2F43" w14:textId="3B49A9C4" w:rsidR="00944830" w:rsidRDefault="00422DDD">
          <w:r>
            <w:rPr>
              <w:noProof/>
            </w:rPr>
            <mc:AlternateContent>
              <mc:Choice Requires="wpg">
                <w:drawing>
                  <wp:anchor distT="0" distB="0" distL="114300" distR="114300" simplePos="0" relativeHeight="251731968" behindDoc="0" locked="0" layoutInCell="0" allowOverlap="1" wp14:anchorId="23745A44" wp14:editId="7CF7EF82">
                    <wp:simplePos x="0" y="0"/>
                    <wp:positionH relativeFrom="page">
                      <wp:posOffset>4692650</wp:posOffset>
                    </wp:positionH>
                    <wp:positionV relativeFrom="page">
                      <wp:posOffset>-44450</wp:posOffset>
                    </wp:positionV>
                    <wp:extent cx="3051352" cy="1035177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352" cy="10351770"/>
                              <a:chOff x="7344" y="8"/>
                              <a:chExt cx="4820" cy="16302"/>
                            </a:xfrm>
                          </wpg:grpSpPr>
                          <wpg:grpSp>
                            <wpg:cNvPr id="364" name="Group 364"/>
                            <wpg:cNvGrpSpPr>
                              <a:grpSpLocks/>
                            </wpg:cNvGrpSpPr>
                            <wpg:grpSpPr bwMode="auto">
                              <a:xfrm>
                                <a:off x="7344" y="8"/>
                                <a:ext cx="4820" cy="16302"/>
                                <a:chOff x="7560" y="8"/>
                                <a:chExt cx="4627" cy="16302"/>
                              </a:xfrm>
                            </wpg:grpSpPr>
                            <wps:wsp>
                              <wps:cNvPr id="365" name="Rectangle 365"/>
                              <wps:cNvSpPr>
                                <a:spLocks noChangeArrowheads="1"/>
                              </wps:cNvSpPr>
                              <wps:spPr bwMode="auto">
                                <a:xfrm>
                                  <a:off x="7734" y="98"/>
                                  <a:ext cx="4453" cy="16212"/>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760" y="1020"/>
                                <a:ext cx="3236" cy="61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5E3FC0" w14:textId="29F5A28E" w:rsidR="00944830" w:rsidRDefault="00944830">
                                  <w:pPr>
                                    <w:pStyle w:val="NoSpacing"/>
                                    <w:rPr>
                                      <w:rFonts w:asciiTheme="majorHAnsi" w:eastAsiaTheme="majorEastAsia" w:hAnsiTheme="majorHAnsi" w:cstheme="majorBidi"/>
                                      <w:b/>
                                      <w:bCs/>
                                      <w:color w:val="FFFFFF" w:themeColor="background1"/>
                                      <w:sz w:val="96"/>
                                      <w:szCs w:val="96"/>
                                    </w:rPr>
                                  </w:pPr>
                                </w:p>
                                <w:p w14:paraId="0E4C8A58" w14:textId="77777777" w:rsidR="00944830" w:rsidRDefault="00944830"/>
                              </w:txbxContent>
                            </wps:txbx>
                            <wps:bodyPr rot="0" vert="horz" wrap="square" lIns="365760" tIns="182880" rIns="182880" bIns="182880" anchor="b" anchorCtr="0" upright="1">
                              <a:noAutofit/>
                            </wps:bodyPr>
                          </wps:wsp>
                          <wps:wsp>
                            <wps:cNvPr id="368" name="Rectangle 9"/>
                            <wps:cNvSpPr>
                              <a:spLocks noChangeArrowheads="1"/>
                            </wps:cNvSpPr>
                            <wps:spPr bwMode="auto">
                              <a:xfrm>
                                <a:off x="7760" y="328"/>
                                <a:ext cx="3516" cy="13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FEA9C58" w14:textId="6AD327FB" w:rsidR="00944830" w:rsidRPr="00422DDD" w:rsidRDefault="00422DDD" w:rsidP="00422DDD">
                                  <w:pPr>
                                    <w:pStyle w:val="NoSpacing"/>
                                    <w:rPr>
                                      <w:rFonts w:ascii="Cambria Math" w:hAnsi="Cambria Math"/>
                                      <w:b/>
                                      <w:color w:val="FFFFFF" w:themeColor="background1"/>
                                      <w:sz w:val="36"/>
                                    </w:rPr>
                                  </w:pPr>
                                  <w:r w:rsidRPr="00422DDD">
                                    <w:rPr>
                                      <w:rFonts w:ascii="Cambria Math" w:hAnsi="Cambria Math"/>
                                      <w:b/>
                                      <w:color w:val="FFFFFF" w:themeColor="background1"/>
                                      <w:sz w:val="36"/>
                                    </w:rPr>
                                    <w:t>Spring 2020</w:t>
                                  </w:r>
                                </w:p>
                                <w:p w14:paraId="6D30239D" w14:textId="41B1C264" w:rsidR="00422DDD" w:rsidRPr="00422DDD" w:rsidRDefault="00422DDD" w:rsidP="00422DDD">
                                  <w:pPr>
                                    <w:pStyle w:val="NoSpacing"/>
                                    <w:rPr>
                                      <w:i/>
                                      <w:color w:val="FFFFFF" w:themeColor="background1"/>
                                    </w:rPr>
                                  </w:pPr>
                                  <w:r w:rsidRPr="00422DDD">
                                    <w:rPr>
                                      <w:i/>
                                      <w:color w:val="FFFFFF" w:themeColor="background1"/>
                                    </w:rPr>
                                    <w:t>Vol. 1 Issue 2</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69.5pt;margin-top:-3.5pt;width:240.25pt;height:815.1pt;z-index:251731968;mso-position-horizontal-relative:page;mso-position-vertical-relative:page" coordorigin="7344,8" coordsize="4820,1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" o:allowincell="f">
                    <v:group id="Group 364" o:spid="_x0000_s1027" style="position:absolute;left:7344;top:8;width:4820;height:16302" coordorigin="7560,8" coordsize="4627,1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34;top:98;width:4453;height:16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760;top:1020;width:3236;height:61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14:paraId="2E5E3FC0" w14:textId="29F5A28E" w:rsidR="00944830" w:rsidRDefault="00944830">
                            <w:pPr>
                              <w:pStyle w:val="NoSpacing"/>
                              <w:rPr>
                                <w:rFonts w:asciiTheme="majorHAnsi" w:eastAsiaTheme="majorEastAsia" w:hAnsiTheme="majorHAnsi" w:cstheme="majorBidi"/>
                                <w:b/>
                                <w:bCs/>
                                <w:color w:val="FFFFFF" w:themeColor="background1"/>
                                <w:sz w:val="96"/>
                                <w:szCs w:val="96"/>
                              </w:rPr>
                            </w:pPr>
                          </w:p>
                          <w:p w14:paraId="0E4C8A58" w14:textId="77777777" w:rsidR="00944830" w:rsidRDefault="00944830"/>
                        </w:txbxContent>
                      </v:textbox>
                    </v:rect>
                    <v:rect id="Rectangle 9" o:spid="_x0000_s1031" style="position:absolute;left:7760;top:328;width:3516;height:13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14:paraId="5FEA9C58" w14:textId="6AD327FB" w:rsidR="00944830" w:rsidRPr="00422DDD" w:rsidRDefault="00422DDD" w:rsidP="00422DDD">
                            <w:pPr>
                              <w:pStyle w:val="NoSpacing"/>
                              <w:rPr>
                                <w:rFonts w:ascii="Cambria Math" w:hAnsi="Cambria Math"/>
                                <w:b/>
                                <w:color w:val="FFFFFF" w:themeColor="background1"/>
                                <w:sz w:val="36"/>
                              </w:rPr>
                            </w:pPr>
                            <w:r w:rsidRPr="00422DDD">
                              <w:rPr>
                                <w:rFonts w:ascii="Cambria Math" w:hAnsi="Cambria Math"/>
                                <w:b/>
                                <w:color w:val="FFFFFF" w:themeColor="background1"/>
                                <w:sz w:val="36"/>
                              </w:rPr>
                              <w:t>Spring 2020</w:t>
                            </w:r>
                          </w:p>
                          <w:p w14:paraId="6D30239D" w14:textId="41B1C264" w:rsidR="00422DDD" w:rsidRPr="00422DDD" w:rsidRDefault="00422DDD" w:rsidP="00422DDD">
                            <w:pPr>
                              <w:pStyle w:val="NoSpacing"/>
                              <w:rPr>
                                <w:i/>
                                <w:color w:val="FFFFFF" w:themeColor="background1"/>
                              </w:rPr>
                            </w:pPr>
                            <w:r w:rsidRPr="00422DDD">
                              <w:rPr>
                                <w:i/>
                                <w:color w:val="FFFFFF" w:themeColor="background1"/>
                              </w:rPr>
                              <w:t>Vol. 1 Issue 2</w:t>
                            </w:r>
                          </w:p>
                        </w:txbxContent>
                      </v:textbox>
                    </v:rect>
                    <w10:wrap anchorx="page" anchory="page"/>
                  </v:group>
                </w:pict>
              </mc:Fallback>
            </mc:AlternateContent>
          </w:r>
          <w:r w:rsidR="00944830">
            <w:rPr>
              <w:noProof/>
            </w:rPr>
            <w:drawing>
              <wp:anchor distT="0" distB="0" distL="114300" distR="114300" simplePos="0" relativeHeight="251735040" behindDoc="0" locked="0" layoutInCell="1" allowOverlap="1" wp14:anchorId="2FAE4196" wp14:editId="3F42507F">
                <wp:simplePos x="0" y="0"/>
                <wp:positionH relativeFrom="column">
                  <wp:posOffset>-336550</wp:posOffset>
                </wp:positionH>
                <wp:positionV relativeFrom="paragraph">
                  <wp:posOffset>-556260</wp:posOffset>
                </wp:positionV>
                <wp:extent cx="952500" cy="952500"/>
                <wp:effectExtent l="0" t="0" r="0" b="0"/>
                <wp:wrapSquare wrapText="bothSides"/>
                <wp:docPr id="3" name="Picture 3" descr="C:\Users\awalker\AppData\Local\Microsoft\Windows\Temporary Internet Files\Content.IE5\QKZU0E02\cross-shroud_51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lker\AppData\Local\Microsoft\Windows\Temporary Internet Files\Content.IE5\QKZU0E02\cross-shroud_512-7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5030" w14:textId="1F93BC9F" w:rsidR="00885E96" w:rsidRDefault="00885E96">
          <w:r>
            <w:rPr>
              <w:noProof/>
            </w:rPr>
            <mc:AlternateContent>
              <mc:Choice Requires="wps">
                <w:drawing>
                  <wp:anchor distT="0" distB="0" distL="114300" distR="114300" simplePos="0" relativeHeight="251734016" behindDoc="0" locked="0" layoutInCell="0" allowOverlap="1" wp14:anchorId="3DDDE050" wp14:editId="053AF0CF">
                    <wp:simplePos x="0" y="0"/>
                    <wp:positionH relativeFrom="page">
                      <wp:align>left</wp:align>
                    </wp:positionH>
                    <wp:positionV relativeFrom="page">
                      <wp:posOffset>1195754</wp:posOffset>
                    </wp:positionV>
                    <wp:extent cx="6995160" cy="640080"/>
                    <wp:effectExtent l="0" t="0" r="12700" b="1016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48"/>
                                    <w:szCs w:val="72"/>
                                  </w:rPr>
                                  <w:alias w:val="Title"/>
                                  <w:id w:val="763970365"/>
                                  <w:dataBinding w:prefixMappings="xmlns:ns0='http://schemas.openxmlformats.org/package/2006/metadata/core-properties' xmlns:ns1='http://purl.org/dc/elements/1.1/'" w:xpath="/ns0:coreProperties[1]/ns1:title[1]" w:storeItemID="{6C3C8BC8-F283-45AE-878A-BAB7291924A1}"/>
                                  <w:text/>
                                </w:sdtPr>
                                <w:sdtEndPr/>
                                <w:sdtContent>
                                  <w:p w14:paraId="6A82FDBC" w14:textId="53C3A013" w:rsidR="00944830" w:rsidRDefault="00422DDD">
                                    <w:pPr>
                                      <w:pStyle w:val="NoSpacing"/>
                                      <w:jc w:val="right"/>
                                      <w:rPr>
                                        <w:rFonts w:asciiTheme="majorHAnsi" w:eastAsiaTheme="majorEastAsia" w:hAnsiTheme="majorHAnsi" w:cstheme="majorBidi"/>
                                        <w:color w:val="FFFFFF" w:themeColor="background1"/>
                                        <w:sz w:val="72"/>
                                        <w:szCs w:val="72"/>
                                      </w:rPr>
                                    </w:pPr>
                                    <w:r w:rsidRPr="00F26B6B">
                                      <w:rPr>
                                        <w:rFonts w:asciiTheme="majorHAnsi" w:eastAsiaTheme="majorEastAsia" w:hAnsiTheme="majorHAnsi" w:cstheme="majorBidi"/>
                                        <w:color w:val="FFFFFF" w:themeColor="background1"/>
                                        <w:sz w:val="48"/>
                                        <w:szCs w:val="72"/>
                                      </w:rPr>
                                      <w:t xml:space="preserve">The Hunter’s Gazette </w:t>
                                    </w:r>
                                    <w:r w:rsidR="00F26B6B" w:rsidRPr="00F26B6B">
                                      <w:rPr>
                                        <w:rFonts w:asciiTheme="majorHAnsi" w:eastAsiaTheme="majorEastAsia" w:hAnsiTheme="majorHAnsi" w:cstheme="majorBidi"/>
                                        <w:color w:val="FFFFFF" w:themeColor="background1"/>
                                        <w:sz w:val="48"/>
                                        <w:szCs w:val="72"/>
                                      </w:rPr>
                                      <w:t xml:space="preserve">                         </w:t>
                                    </w:r>
                                    <w:r w:rsidR="00F26B6B">
                                      <w:rPr>
                                        <w:rFonts w:asciiTheme="majorHAnsi" w:eastAsiaTheme="majorEastAsia" w:hAnsiTheme="majorHAnsi" w:cstheme="majorBidi"/>
                                        <w:color w:val="FFFFFF" w:themeColor="background1"/>
                                        <w:sz w:val="48"/>
                                        <w:szCs w:val="72"/>
                                      </w:rPr>
                                      <w:t xml:space="preserve">              </w:t>
                                    </w:r>
                                    <w:r w:rsidRPr="00F26B6B">
                                      <w:rPr>
                                        <w:rFonts w:asciiTheme="majorHAnsi" w:eastAsiaTheme="majorEastAsia" w:hAnsiTheme="majorHAnsi" w:cstheme="majorBidi"/>
                                        <w:color w:val="FFFFFF" w:themeColor="background1"/>
                                        <w:sz w:val="48"/>
                                        <w:szCs w:val="72"/>
                                      </w:rPr>
                                      <w:t>Quarterly Newsletter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94.15pt;width:550.8pt;height:50.4pt;z-index:251734016;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48"/>
                              <w:szCs w:val="72"/>
                            </w:rPr>
                            <w:alias w:val="Title"/>
                            <w:id w:val="763970365"/>
                            <w:dataBinding w:prefixMappings="xmlns:ns0='http://schemas.openxmlformats.org/package/2006/metadata/core-properties' xmlns:ns1='http://purl.org/dc/elements/1.1/'" w:xpath="/ns0:coreProperties[1]/ns1:title[1]" w:storeItemID="{6C3C8BC8-F283-45AE-878A-BAB7291924A1}"/>
                            <w:text/>
                          </w:sdtPr>
                          <w:sdtEndPr/>
                          <w:sdtContent>
                            <w:p w14:paraId="6A82FDBC" w14:textId="53C3A013" w:rsidR="00944830" w:rsidRDefault="00422DDD">
                              <w:pPr>
                                <w:pStyle w:val="NoSpacing"/>
                                <w:jc w:val="right"/>
                                <w:rPr>
                                  <w:rFonts w:asciiTheme="majorHAnsi" w:eastAsiaTheme="majorEastAsia" w:hAnsiTheme="majorHAnsi" w:cstheme="majorBidi"/>
                                  <w:color w:val="FFFFFF" w:themeColor="background1"/>
                                  <w:sz w:val="72"/>
                                  <w:szCs w:val="72"/>
                                </w:rPr>
                              </w:pPr>
                              <w:r w:rsidRPr="00F26B6B">
                                <w:rPr>
                                  <w:rFonts w:asciiTheme="majorHAnsi" w:eastAsiaTheme="majorEastAsia" w:hAnsiTheme="majorHAnsi" w:cstheme="majorBidi"/>
                                  <w:color w:val="FFFFFF" w:themeColor="background1"/>
                                  <w:sz w:val="48"/>
                                  <w:szCs w:val="72"/>
                                </w:rPr>
                                <w:t xml:space="preserve">The Hunter’s Gazette </w:t>
                              </w:r>
                              <w:r w:rsidR="00F26B6B" w:rsidRPr="00F26B6B">
                                <w:rPr>
                                  <w:rFonts w:asciiTheme="majorHAnsi" w:eastAsiaTheme="majorEastAsia" w:hAnsiTheme="majorHAnsi" w:cstheme="majorBidi"/>
                                  <w:color w:val="FFFFFF" w:themeColor="background1"/>
                                  <w:sz w:val="48"/>
                                  <w:szCs w:val="72"/>
                                </w:rPr>
                                <w:t xml:space="preserve">                         </w:t>
                              </w:r>
                              <w:r w:rsidR="00F26B6B">
                                <w:rPr>
                                  <w:rFonts w:asciiTheme="majorHAnsi" w:eastAsiaTheme="majorEastAsia" w:hAnsiTheme="majorHAnsi" w:cstheme="majorBidi"/>
                                  <w:color w:val="FFFFFF" w:themeColor="background1"/>
                                  <w:sz w:val="48"/>
                                  <w:szCs w:val="72"/>
                                </w:rPr>
                                <w:t xml:space="preserve">              </w:t>
                              </w:r>
                              <w:r w:rsidRPr="00F26B6B">
                                <w:rPr>
                                  <w:rFonts w:asciiTheme="majorHAnsi" w:eastAsiaTheme="majorEastAsia" w:hAnsiTheme="majorHAnsi" w:cstheme="majorBidi"/>
                                  <w:color w:val="FFFFFF" w:themeColor="background1"/>
                                  <w:sz w:val="48"/>
                                  <w:szCs w:val="72"/>
                                </w:rPr>
                                <w:t>Quarterly Newsletter</w:t>
                              </w:r>
                            </w:p>
                          </w:sdtContent>
                        </w:sdt>
                      </w:txbxContent>
                    </v:textbox>
                    <w10:wrap anchorx="page" anchory="page"/>
                  </v:rect>
                </w:pict>
              </mc:Fallback>
            </mc:AlternateContent>
          </w:r>
          <w:r>
            <w:tab/>
          </w:r>
          <w:r>
            <w:tab/>
          </w:r>
          <w:r>
            <w:tab/>
          </w:r>
          <w:r>
            <w:tab/>
          </w:r>
          <w:r>
            <w:tab/>
          </w:r>
          <w:r>
            <w:tab/>
          </w:r>
          <w:r>
            <w:tab/>
          </w:r>
          <w:r>
            <w:tab/>
          </w:r>
          <w:r>
            <w:tab/>
          </w:r>
          <w:r>
            <w:tab/>
          </w:r>
          <w:r>
            <w:tab/>
          </w:r>
          <w:r>
            <w:tab/>
          </w:r>
          <w:r>
            <w:tab/>
          </w:r>
          <w:r>
            <w:tab/>
          </w:r>
          <w:r>
            <w:tab/>
          </w:r>
          <w:r>
            <w:tab/>
          </w:r>
        </w:p>
        <w:p w14:paraId="169A38F9" w14:textId="77777777" w:rsidR="00885E96" w:rsidRDefault="00885E96"/>
        <w:p w14:paraId="35887303" w14:textId="77777777" w:rsidR="00885E96" w:rsidRDefault="00885E96"/>
        <w:p w14:paraId="4EB109AA" w14:textId="77777777" w:rsidR="00885E96" w:rsidRDefault="00885E96"/>
        <w:p w14:paraId="78CC94D9" w14:textId="77777777" w:rsidR="00885E96" w:rsidRDefault="00885E96"/>
        <w:p w14:paraId="5B773DB8" w14:textId="77777777" w:rsidR="00885E96" w:rsidRDefault="00885E96"/>
        <w:p w14:paraId="0887A379" w14:textId="01EEBA07" w:rsidR="00885E96" w:rsidRDefault="00885E96"/>
        <w:p w14:paraId="56971473" w14:textId="3E634415" w:rsidR="00885E96" w:rsidRDefault="002E4842">
          <w:r>
            <w:rPr>
              <w:noProof/>
            </w:rPr>
            <w:drawing>
              <wp:anchor distT="0" distB="0" distL="114300" distR="114300" simplePos="0" relativeHeight="251736064" behindDoc="0" locked="0" layoutInCell="1" allowOverlap="1" wp14:anchorId="3EC39590" wp14:editId="72F9A1FD">
                <wp:simplePos x="0" y="0"/>
                <wp:positionH relativeFrom="column">
                  <wp:posOffset>-557530</wp:posOffset>
                </wp:positionH>
                <wp:positionV relativeFrom="paragraph">
                  <wp:posOffset>58420</wp:posOffset>
                </wp:positionV>
                <wp:extent cx="6982460" cy="356616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2460" cy="3566160"/>
                        </a:xfrm>
                        <a:prstGeom prst="rect">
                          <a:avLst/>
                        </a:prstGeom>
                        <a:noFill/>
                      </pic:spPr>
                    </pic:pic>
                  </a:graphicData>
                </a:graphic>
                <wp14:sizeRelH relativeFrom="page">
                  <wp14:pctWidth>0</wp14:pctWidth>
                </wp14:sizeRelH>
                <wp14:sizeRelV relativeFrom="page">
                  <wp14:pctHeight>0</wp14:pctHeight>
                </wp14:sizeRelV>
              </wp:anchor>
            </w:drawing>
          </w:r>
        </w:p>
        <w:p w14:paraId="7CF86228" w14:textId="77777777" w:rsidR="00885E96" w:rsidRDefault="00885E96"/>
        <w:p w14:paraId="5FDA8553" w14:textId="471DC358" w:rsidR="00885E96" w:rsidRDefault="00885E96"/>
        <w:p w14:paraId="5D39B776" w14:textId="77777777" w:rsidR="00885E96" w:rsidRDefault="00885E96"/>
        <w:tbl>
          <w:tblPr>
            <w:tblStyle w:val="LightList-Accent3"/>
            <w:tblW w:w="0" w:type="auto"/>
            <w:tblLook w:val="04A0" w:firstRow="1" w:lastRow="0" w:firstColumn="1" w:lastColumn="0" w:noHBand="0" w:noVBand="1"/>
          </w:tblPr>
          <w:tblGrid>
            <w:gridCol w:w="1008"/>
            <w:gridCol w:w="9692"/>
          </w:tblGrid>
          <w:tr w:rsidR="005C73D9" w14:paraId="43480330" w14:textId="77777777" w:rsidTr="0074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0" w:type="dxa"/>
                <w:gridSpan w:val="2"/>
              </w:tcPr>
              <w:p w14:paraId="1C675581" w14:textId="15BA6E9D" w:rsidR="005C73D9" w:rsidRPr="00422DDD" w:rsidRDefault="005C73D9">
                <w:pPr>
                  <w:rPr>
                    <w:sz w:val="22"/>
                  </w:rPr>
                </w:pPr>
                <w:r w:rsidRPr="000F4621">
                  <w:rPr>
                    <w:sz w:val="32"/>
                  </w:rPr>
                  <w:t>Inside This Issue</w:t>
                </w:r>
              </w:p>
            </w:tc>
          </w:tr>
          <w:tr w:rsidR="00885E96" w14:paraId="2D6DD841" w14:textId="77777777" w:rsidTr="005C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CAF33A9" w14:textId="41313E03" w:rsidR="00885E96" w:rsidRDefault="00B705E8">
                <w:r>
                  <w:t>1</w:t>
                </w:r>
              </w:p>
            </w:tc>
            <w:tc>
              <w:tcPr>
                <w:tcW w:w="9692" w:type="dxa"/>
              </w:tcPr>
              <w:p w14:paraId="285DB177" w14:textId="0282A904" w:rsidR="00885E96" w:rsidRPr="00422DDD" w:rsidRDefault="00B705E8">
                <w:pPr>
                  <w:cnfStyle w:val="000000100000" w:firstRow="0" w:lastRow="0" w:firstColumn="0" w:lastColumn="0" w:oddVBand="0" w:evenVBand="0" w:oddHBand="1" w:evenHBand="0" w:firstRowFirstColumn="0" w:firstRowLastColumn="0" w:lastRowFirstColumn="0" w:lastRowLastColumn="0"/>
                  <w:rPr>
                    <w:sz w:val="22"/>
                  </w:rPr>
                </w:pPr>
                <w:r w:rsidRPr="00422DDD">
                  <w:rPr>
                    <w:sz w:val="22"/>
                  </w:rPr>
                  <w:t>The Presiding Elder’s Corner</w:t>
                </w:r>
              </w:p>
            </w:tc>
          </w:tr>
          <w:tr w:rsidR="00885E96" w14:paraId="18997708" w14:textId="77777777" w:rsidTr="005C73D9">
            <w:tc>
              <w:tcPr>
                <w:cnfStyle w:val="001000000000" w:firstRow="0" w:lastRow="0" w:firstColumn="1" w:lastColumn="0" w:oddVBand="0" w:evenVBand="0" w:oddHBand="0" w:evenHBand="0" w:firstRowFirstColumn="0" w:firstRowLastColumn="0" w:lastRowFirstColumn="0" w:lastRowLastColumn="0"/>
                <w:tcW w:w="1008" w:type="dxa"/>
              </w:tcPr>
              <w:p w14:paraId="6A0E0E07" w14:textId="699AC2A3" w:rsidR="00885E96" w:rsidRDefault="00B705E8">
                <w:r>
                  <w:t>1</w:t>
                </w:r>
              </w:p>
            </w:tc>
            <w:tc>
              <w:tcPr>
                <w:tcW w:w="9692" w:type="dxa"/>
              </w:tcPr>
              <w:p w14:paraId="383D0945" w14:textId="7129CC4B" w:rsidR="00885E96" w:rsidRPr="00422DDD" w:rsidRDefault="00B705E8">
                <w:pPr>
                  <w:cnfStyle w:val="000000000000" w:firstRow="0" w:lastRow="0" w:firstColumn="0" w:lastColumn="0" w:oddVBand="0" w:evenVBand="0" w:oddHBand="0" w:evenHBand="0" w:firstRowFirstColumn="0" w:firstRowLastColumn="0" w:lastRowFirstColumn="0" w:lastRowLastColumn="0"/>
                  <w:rPr>
                    <w:sz w:val="22"/>
                  </w:rPr>
                </w:pPr>
                <w:r w:rsidRPr="00422DDD">
                  <w:rPr>
                    <w:sz w:val="22"/>
                  </w:rPr>
                  <w:t>A Message from the Pastor and First Lady</w:t>
                </w:r>
              </w:p>
            </w:tc>
          </w:tr>
          <w:tr w:rsidR="00885E96" w14:paraId="74FA7C2C" w14:textId="77777777" w:rsidTr="005C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52783503" w14:textId="6B8F4B5C" w:rsidR="00885E96" w:rsidRDefault="00B705E8">
                <w:r>
                  <w:t>2</w:t>
                </w:r>
              </w:p>
            </w:tc>
            <w:tc>
              <w:tcPr>
                <w:tcW w:w="9692" w:type="dxa"/>
              </w:tcPr>
              <w:p w14:paraId="68969C63" w14:textId="1E85CBAC" w:rsidR="00885E96" w:rsidRPr="00422DDD" w:rsidRDefault="00B705E8">
                <w:pPr>
                  <w:cnfStyle w:val="000000100000" w:firstRow="0" w:lastRow="0" w:firstColumn="0" w:lastColumn="0" w:oddVBand="0" w:evenVBand="0" w:oddHBand="1" w:evenHBand="0" w:firstRowFirstColumn="0" w:firstRowLastColumn="0" w:lastRowFirstColumn="0" w:lastRowLastColumn="0"/>
                  <w:rPr>
                    <w:sz w:val="22"/>
                  </w:rPr>
                </w:pPr>
                <w:r w:rsidRPr="00422DDD">
                  <w:rPr>
                    <w:sz w:val="22"/>
                  </w:rPr>
                  <w:t>Christian Living: Christian Living Principles</w:t>
                </w:r>
              </w:p>
            </w:tc>
          </w:tr>
          <w:tr w:rsidR="00885E96" w14:paraId="1A610DF6" w14:textId="77777777" w:rsidTr="005C73D9">
            <w:tc>
              <w:tcPr>
                <w:cnfStyle w:val="001000000000" w:firstRow="0" w:lastRow="0" w:firstColumn="1" w:lastColumn="0" w:oddVBand="0" w:evenVBand="0" w:oddHBand="0" w:evenHBand="0" w:firstRowFirstColumn="0" w:firstRowLastColumn="0" w:lastRowFirstColumn="0" w:lastRowLastColumn="0"/>
                <w:tcW w:w="1008" w:type="dxa"/>
              </w:tcPr>
              <w:p w14:paraId="487A87A4" w14:textId="0DE33691" w:rsidR="00885E96" w:rsidRDefault="00B705E8">
                <w:r>
                  <w:t>2</w:t>
                </w:r>
              </w:p>
            </w:tc>
            <w:tc>
              <w:tcPr>
                <w:tcW w:w="9692" w:type="dxa"/>
              </w:tcPr>
              <w:p w14:paraId="1FB26889" w14:textId="60B10B2D" w:rsidR="00885E96" w:rsidRPr="00422DDD" w:rsidRDefault="00B705E8">
                <w:pPr>
                  <w:cnfStyle w:val="000000000000" w:firstRow="0" w:lastRow="0" w:firstColumn="0" w:lastColumn="0" w:oddVBand="0" w:evenVBand="0" w:oddHBand="0" w:evenHBand="0" w:firstRowFirstColumn="0" w:firstRowLastColumn="0" w:lastRowFirstColumn="0" w:lastRowLastColumn="0"/>
                  <w:rPr>
                    <w:sz w:val="22"/>
                  </w:rPr>
                </w:pPr>
                <w:r w:rsidRPr="00422DDD">
                  <w:rPr>
                    <w:sz w:val="22"/>
                  </w:rPr>
                  <w:t>Meet the Congregation</w:t>
                </w:r>
              </w:p>
            </w:tc>
          </w:tr>
          <w:tr w:rsidR="00885E96" w14:paraId="1D2950D4" w14:textId="77777777" w:rsidTr="005C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8616711" w14:textId="0306A786" w:rsidR="00885E96" w:rsidRDefault="00B705E8">
                <w:r>
                  <w:t>2</w:t>
                </w:r>
              </w:p>
            </w:tc>
            <w:tc>
              <w:tcPr>
                <w:tcW w:w="9692" w:type="dxa"/>
              </w:tcPr>
              <w:p w14:paraId="6BBBC2B3" w14:textId="315581EB" w:rsidR="00885E96" w:rsidRPr="00422DDD" w:rsidRDefault="00B705E8">
                <w:pPr>
                  <w:cnfStyle w:val="000000100000" w:firstRow="0" w:lastRow="0" w:firstColumn="0" w:lastColumn="0" w:oddVBand="0" w:evenVBand="0" w:oddHBand="1" w:evenHBand="0" w:firstRowFirstColumn="0" w:firstRowLastColumn="0" w:lastRowFirstColumn="0" w:lastRowLastColumn="0"/>
                  <w:rPr>
                    <w:sz w:val="22"/>
                  </w:rPr>
                </w:pPr>
                <w:r w:rsidRPr="00422DDD">
                  <w:rPr>
                    <w:sz w:val="22"/>
                  </w:rPr>
                  <w:t>Health and Wellness: Spiritual Wellness</w:t>
                </w:r>
              </w:p>
            </w:tc>
          </w:tr>
          <w:tr w:rsidR="00885E96" w14:paraId="24884961" w14:textId="77777777" w:rsidTr="005C73D9">
            <w:tc>
              <w:tcPr>
                <w:cnfStyle w:val="001000000000" w:firstRow="0" w:lastRow="0" w:firstColumn="1" w:lastColumn="0" w:oddVBand="0" w:evenVBand="0" w:oddHBand="0" w:evenHBand="0" w:firstRowFirstColumn="0" w:firstRowLastColumn="0" w:lastRowFirstColumn="0" w:lastRowLastColumn="0"/>
                <w:tcW w:w="1008" w:type="dxa"/>
              </w:tcPr>
              <w:p w14:paraId="550E9BF9" w14:textId="3865DDBB" w:rsidR="00885E96" w:rsidRDefault="00B705E8">
                <w:r>
                  <w:t>2</w:t>
                </w:r>
              </w:p>
            </w:tc>
            <w:tc>
              <w:tcPr>
                <w:tcW w:w="9692" w:type="dxa"/>
              </w:tcPr>
              <w:p w14:paraId="2C8279D2" w14:textId="36F812BF" w:rsidR="00885E96" w:rsidRPr="00422DDD" w:rsidRDefault="00B705E8">
                <w:pPr>
                  <w:cnfStyle w:val="000000000000" w:firstRow="0" w:lastRow="0" w:firstColumn="0" w:lastColumn="0" w:oddVBand="0" w:evenVBand="0" w:oddHBand="0" w:evenHBand="0" w:firstRowFirstColumn="0" w:firstRowLastColumn="0" w:lastRowFirstColumn="0" w:lastRowLastColumn="0"/>
                  <w:rPr>
                    <w:sz w:val="22"/>
                  </w:rPr>
                </w:pPr>
                <w:r w:rsidRPr="00422DDD">
                  <w:rPr>
                    <w:sz w:val="22"/>
                  </w:rPr>
                  <w:t>Did You Know?</w:t>
                </w:r>
              </w:p>
            </w:tc>
          </w:tr>
          <w:tr w:rsidR="00885E96" w14:paraId="138CCD55" w14:textId="77777777" w:rsidTr="005C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B73CAC8" w14:textId="21873D5B" w:rsidR="00885E96" w:rsidRDefault="00B705E8">
                <w:r>
                  <w:t>3</w:t>
                </w:r>
              </w:p>
            </w:tc>
            <w:tc>
              <w:tcPr>
                <w:tcW w:w="9692" w:type="dxa"/>
              </w:tcPr>
              <w:p w14:paraId="44372B81" w14:textId="5C49806F" w:rsidR="00885E96" w:rsidRPr="00422DDD" w:rsidRDefault="00B705E8">
                <w:pPr>
                  <w:cnfStyle w:val="000000100000" w:firstRow="0" w:lastRow="0" w:firstColumn="0" w:lastColumn="0" w:oddVBand="0" w:evenVBand="0" w:oddHBand="1" w:evenHBand="0" w:firstRowFirstColumn="0" w:firstRowLastColumn="0" w:lastRowFirstColumn="0" w:lastRowLastColumn="0"/>
                  <w:rPr>
                    <w:sz w:val="22"/>
                  </w:rPr>
                </w:pPr>
                <w:r w:rsidRPr="00422DDD">
                  <w:rPr>
                    <w:sz w:val="22"/>
                  </w:rPr>
                  <w:t>Calendar of Events</w:t>
                </w:r>
              </w:p>
            </w:tc>
          </w:tr>
          <w:tr w:rsidR="00885E96" w14:paraId="23804F1B" w14:textId="77777777" w:rsidTr="005C73D9">
            <w:tc>
              <w:tcPr>
                <w:cnfStyle w:val="001000000000" w:firstRow="0" w:lastRow="0" w:firstColumn="1" w:lastColumn="0" w:oddVBand="0" w:evenVBand="0" w:oddHBand="0" w:evenHBand="0" w:firstRowFirstColumn="0" w:firstRowLastColumn="0" w:lastRowFirstColumn="0" w:lastRowLastColumn="0"/>
                <w:tcW w:w="1008" w:type="dxa"/>
              </w:tcPr>
              <w:p w14:paraId="1BADE4B6" w14:textId="0AD0FAE5" w:rsidR="00885E96" w:rsidRDefault="00B705E8">
                <w:r>
                  <w:t>3</w:t>
                </w:r>
              </w:p>
            </w:tc>
            <w:tc>
              <w:tcPr>
                <w:tcW w:w="9692" w:type="dxa"/>
              </w:tcPr>
              <w:p w14:paraId="792BE1BF" w14:textId="0E35CB22" w:rsidR="00885E96" w:rsidRPr="00422DDD" w:rsidRDefault="00B705E8">
                <w:pPr>
                  <w:cnfStyle w:val="000000000000" w:firstRow="0" w:lastRow="0" w:firstColumn="0" w:lastColumn="0" w:oddVBand="0" w:evenVBand="0" w:oddHBand="0" w:evenHBand="0" w:firstRowFirstColumn="0" w:firstRowLastColumn="0" w:lastRowFirstColumn="0" w:lastRowLastColumn="0"/>
                  <w:rPr>
                    <w:sz w:val="22"/>
                  </w:rPr>
                </w:pPr>
                <w:r w:rsidRPr="00422DDD">
                  <w:rPr>
                    <w:sz w:val="22"/>
                  </w:rPr>
                  <w:t>Prayer Corner</w:t>
                </w:r>
              </w:p>
            </w:tc>
          </w:tr>
          <w:tr w:rsidR="00885E96" w14:paraId="511807F1" w14:textId="77777777" w:rsidTr="005C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0C6775E2" w14:textId="40BE83B6" w:rsidR="00885E96" w:rsidRDefault="00B705E8">
                <w:r>
                  <w:t>3</w:t>
                </w:r>
              </w:p>
            </w:tc>
            <w:tc>
              <w:tcPr>
                <w:tcW w:w="9692" w:type="dxa"/>
              </w:tcPr>
              <w:p w14:paraId="782225FB" w14:textId="67CFA4F9" w:rsidR="00885E96" w:rsidRPr="00422DDD" w:rsidRDefault="00B705E8">
                <w:pPr>
                  <w:cnfStyle w:val="000000100000" w:firstRow="0" w:lastRow="0" w:firstColumn="0" w:lastColumn="0" w:oddVBand="0" w:evenVBand="0" w:oddHBand="1" w:evenHBand="0" w:firstRowFirstColumn="0" w:firstRowLastColumn="0" w:lastRowFirstColumn="0" w:lastRowLastColumn="0"/>
                  <w:rPr>
                    <w:sz w:val="22"/>
                  </w:rPr>
                </w:pPr>
                <w:r w:rsidRPr="00422DDD">
                  <w:rPr>
                    <w:sz w:val="22"/>
                  </w:rPr>
                  <w:t>A Word from the Christian Ed. Director</w:t>
                </w:r>
              </w:p>
            </w:tc>
          </w:tr>
          <w:tr w:rsidR="00885E96" w14:paraId="091F53FD" w14:textId="77777777" w:rsidTr="005C73D9">
            <w:tc>
              <w:tcPr>
                <w:cnfStyle w:val="001000000000" w:firstRow="0" w:lastRow="0" w:firstColumn="1" w:lastColumn="0" w:oddVBand="0" w:evenVBand="0" w:oddHBand="0" w:evenHBand="0" w:firstRowFirstColumn="0" w:firstRowLastColumn="0" w:lastRowFirstColumn="0" w:lastRowLastColumn="0"/>
                <w:tcW w:w="1008" w:type="dxa"/>
              </w:tcPr>
              <w:p w14:paraId="21F588D6" w14:textId="23F8C5B7" w:rsidR="00885E96" w:rsidRDefault="00B705E8">
                <w:r>
                  <w:t>3</w:t>
                </w:r>
              </w:p>
            </w:tc>
            <w:tc>
              <w:tcPr>
                <w:tcW w:w="9692" w:type="dxa"/>
              </w:tcPr>
              <w:p w14:paraId="638F3CE0" w14:textId="19C5CE7B" w:rsidR="00885E96" w:rsidRPr="00422DDD" w:rsidRDefault="00B705E8">
                <w:pPr>
                  <w:cnfStyle w:val="000000000000" w:firstRow="0" w:lastRow="0" w:firstColumn="0" w:lastColumn="0" w:oddVBand="0" w:evenVBand="0" w:oddHBand="0" w:evenHBand="0" w:firstRowFirstColumn="0" w:firstRowLastColumn="0" w:lastRowFirstColumn="0" w:lastRowLastColumn="0"/>
                  <w:rPr>
                    <w:sz w:val="22"/>
                  </w:rPr>
                </w:pPr>
                <w:r w:rsidRPr="00422DDD">
                  <w:rPr>
                    <w:sz w:val="22"/>
                  </w:rPr>
                  <w:t>Christian Word Search</w:t>
                </w:r>
              </w:p>
            </w:tc>
          </w:tr>
          <w:tr w:rsidR="00885E96" w14:paraId="6FB99589" w14:textId="77777777" w:rsidTr="005C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1E5D8FF" w14:textId="548F05B8" w:rsidR="00885E96" w:rsidRDefault="00B705E8">
                <w:r>
                  <w:t>4</w:t>
                </w:r>
              </w:p>
            </w:tc>
            <w:tc>
              <w:tcPr>
                <w:tcW w:w="9692" w:type="dxa"/>
              </w:tcPr>
              <w:p w14:paraId="39C25813" w14:textId="503DACF5" w:rsidR="00885E96" w:rsidRPr="00422DDD" w:rsidRDefault="00B705E8">
                <w:pPr>
                  <w:cnfStyle w:val="000000100000" w:firstRow="0" w:lastRow="0" w:firstColumn="0" w:lastColumn="0" w:oddVBand="0" w:evenVBand="0" w:oddHBand="1" w:evenHBand="0" w:firstRowFirstColumn="0" w:firstRowLastColumn="0" w:lastRowFirstColumn="0" w:lastRowLastColumn="0"/>
                  <w:rPr>
                    <w:sz w:val="22"/>
                  </w:rPr>
                </w:pPr>
                <w:r w:rsidRPr="00422DDD">
                  <w:rPr>
                    <w:sz w:val="22"/>
                  </w:rPr>
                  <w:t>Hunter’s In Action</w:t>
                </w:r>
              </w:p>
            </w:tc>
          </w:tr>
          <w:tr w:rsidR="00885E96" w14:paraId="0F7237CD" w14:textId="77777777" w:rsidTr="00B705E8">
            <w:trPr>
              <w:trHeight w:val="160"/>
            </w:trPr>
            <w:tc>
              <w:tcPr>
                <w:cnfStyle w:val="001000000000" w:firstRow="0" w:lastRow="0" w:firstColumn="1" w:lastColumn="0" w:oddVBand="0" w:evenVBand="0" w:oddHBand="0" w:evenHBand="0" w:firstRowFirstColumn="0" w:firstRowLastColumn="0" w:lastRowFirstColumn="0" w:lastRowLastColumn="0"/>
                <w:tcW w:w="1008" w:type="dxa"/>
              </w:tcPr>
              <w:p w14:paraId="3DAA914C" w14:textId="69211D06" w:rsidR="00885E96" w:rsidRDefault="00B705E8">
                <w:r>
                  <w:t>5</w:t>
                </w:r>
              </w:p>
            </w:tc>
            <w:tc>
              <w:tcPr>
                <w:tcW w:w="9692" w:type="dxa"/>
              </w:tcPr>
              <w:p w14:paraId="5394D312" w14:textId="36637035" w:rsidR="00885E96" w:rsidRPr="00422DDD" w:rsidRDefault="00B705E8">
                <w:pPr>
                  <w:cnfStyle w:val="000000000000" w:firstRow="0" w:lastRow="0" w:firstColumn="0" w:lastColumn="0" w:oddVBand="0" w:evenVBand="0" w:oddHBand="0" w:evenHBand="0" w:firstRowFirstColumn="0" w:firstRowLastColumn="0" w:lastRowFirstColumn="0" w:lastRowLastColumn="0"/>
                  <w:rPr>
                    <w:sz w:val="22"/>
                  </w:rPr>
                </w:pPr>
                <w:r w:rsidRPr="00422DDD">
                  <w:rPr>
                    <w:sz w:val="22"/>
                  </w:rPr>
                  <w:t>Bible Crossword</w:t>
                </w:r>
              </w:p>
            </w:tc>
          </w:tr>
          <w:tr w:rsidR="00885E96" w14:paraId="03158076" w14:textId="77777777" w:rsidTr="005C7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BD37A48" w14:textId="1FD472DA" w:rsidR="00885E96" w:rsidRDefault="00B705E8">
                <w:r>
                  <w:t xml:space="preserve">6 </w:t>
                </w:r>
              </w:p>
            </w:tc>
            <w:tc>
              <w:tcPr>
                <w:tcW w:w="9692" w:type="dxa"/>
              </w:tcPr>
              <w:p w14:paraId="6B06E895" w14:textId="3446E79E" w:rsidR="00885E96" w:rsidRPr="00422DDD" w:rsidRDefault="00B705E8">
                <w:pPr>
                  <w:cnfStyle w:val="000000100000" w:firstRow="0" w:lastRow="0" w:firstColumn="0" w:lastColumn="0" w:oddVBand="0" w:evenVBand="0" w:oddHBand="1" w:evenHBand="0" w:firstRowFirstColumn="0" w:firstRowLastColumn="0" w:lastRowFirstColumn="0" w:lastRowLastColumn="0"/>
                  <w:rPr>
                    <w:sz w:val="22"/>
                  </w:rPr>
                </w:pPr>
                <w:r w:rsidRPr="00422DDD">
                  <w:rPr>
                    <w:sz w:val="22"/>
                  </w:rPr>
                  <w:t>Bible Crossword Answers</w:t>
                </w:r>
              </w:p>
            </w:tc>
          </w:tr>
          <w:tr w:rsidR="00B705E8" w14:paraId="1C23FC9A" w14:textId="77777777" w:rsidTr="005C73D9">
            <w:tc>
              <w:tcPr>
                <w:cnfStyle w:val="001000000000" w:firstRow="0" w:lastRow="0" w:firstColumn="1" w:lastColumn="0" w:oddVBand="0" w:evenVBand="0" w:oddHBand="0" w:evenHBand="0" w:firstRowFirstColumn="0" w:firstRowLastColumn="0" w:lastRowFirstColumn="0" w:lastRowLastColumn="0"/>
                <w:tcW w:w="1008" w:type="dxa"/>
              </w:tcPr>
              <w:p w14:paraId="7036EAB3" w14:textId="2B9E60D6" w:rsidR="00B705E8" w:rsidRDefault="00B705E8">
                <w:r>
                  <w:t>7</w:t>
                </w:r>
              </w:p>
            </w:tc>
            <w:tc>
              <w:tcPr>
                <w:tcW w:w="9692" w:type="dxa"/>
              </w:tcPr>
              <w:p w14:paraId="05D6CA85" w14:textId="75F5B0C1" w:rsidR="00B705E8" w:rsidRPr="00422DDD" w:rsidRDefault="00B705E8">
                <w:pPr>
                  <w:cnfStyle w:val="000000000000" w:firstRow="0" w:lastRow="0" w:firstColumn="0" w:lastColumn="0" w:oddVBand="0" w:evenVBand="0" w:oddHBand="0" w:evenHBand="0" w:firstRowFirstColumn="0" w:firstRowLastColumn="0" w:lastRowFirstColumn="0" w:lastRowLastColumn="0"/>
                  <w:rPr>
                    <w:sz w:val="22"/>
                  </w:rPr>
                </w:pPr>
                <w:r w:rsidRPr="00422DDD">
                  <w:rPr>
                    <w:sz w:val="22"/>
                  </w:rPr>
                  <w:t>Featured Recipe</w:t>
                </w:r>
              </w:p>
            </w:tc>
          </w:tr>
        </w:tbl>
        <w:p w14:paraId="23DCD924" w14:textId="0C5A8AA5" w:rsidR="00944830" w:rsidRDefault="00944830">
          <w:r>
            <w:br w:type="page"/>
          </w:r>
        </w:p>
      </w:sdtContent>
    </w:sdt>
    <w:p w14:paraId="1001B074" w14:textId="287ECF20" w:rsidR="00704BC5" w:rsidRPr="007A3C03" w:rsidRDefault="00785480">
      <w:pPr>
        <w:pStyle w:val="Title-Professional"/>
        <w:rPr>
          <w:color w:val="7030A0"/>
          <w:sz w:val="40"/>
          <w:szCs w:val="40"/>
        </w:rPr>
      </w:pPr>
      <w:r>
        <w:rPr>
          <w:noProof/>
          <w:color w:val="7030A0"/>
          <w:sz w:val="40"/>
          <w:szCs w:val="40"/>
        </w:rPr>
        <w:lastRenderedPageBreak/>
        <w:drawing>
          <wp:anchor distT="0" distB="0" distL="114300" distR="114300" simplePos="0" relativeHeight="251687936" behindDoc="0" locked="0" layoutInCell="1" allowOverlap="1" wp14:anchorId="160BC42C" wp14:editId="5C717784">
            <wp:simplePos x="0" y="0"/>
            <wp:positionH relativeFrom="column">
              <wp:posOffset>6308090</wp:posOffset>
            </wp:positionH>
            <wp:positionV relativeFrom="paragraph">
              <wp:posOffset>-175260</wp:posOffset>
            </wp:positionV>
            <wp:extent cx="441960" cy="367665"/>
            <wp:effectExtent l="0" t="0" r="0" b="0"/>
            <wp:wrapSquare wrapText="bothSides"/>
            <wp:docPr id="288" name="Picture 288" descr="C:\Users\awalker\AppData\Local\Microsoft\Windows\Temporary Internet Files\Content.IE5\BVZ72YLB\Dove_peac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alker\AppData\Local\Microsoft\Windows\Temporary Internet Files\Content.IE5\BVZ72YLB\Dove_peace.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7030A0"/>
          <w:sz w:val="40"/>
          <w:szCs w:val="40"/>
        </w:rPr>
        <w:drawing>
          <wp:anchor distT="0" distB="0" distL="114300" distR="114300" simplePos="0" relativeHeight="251689984" behindDoc="0" locked="0" layoutInCell="1" allowOverlap="1" wp14:anchorId="0802F140" wp14:editId="73EDE61C">
            <wp:simplePos x="0" y="0"/>
            <wp:positionH relativeFrom="column">
              <wp:posOffset>-77470</wp:posOffset>
            </wp:positionH>
            <wp:positionV relativeFrom="paragraph">
              <wp:posOffset>-175260</wp:posOffset>
            </wp:positionV>
            <wp:extent cx="434340" cy="365760"/>
            <wp:effectExtent l="0" t="0" r="3810" b="0"/>
            <wp:wrapSquare wrapText="bothSides"/>
            <wp:docPr id="289" name="Picture 289" descr="C:\Users\awalker\AppData\Local\Microsoft\Windows\Temporary Internet Files\Content.IE5\BVZ72YLB\Dove_peac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alker\AppData\Local\Microsoft\Windows\Temporary Internet Files\Content.IE5\BVZ72YLB\Dove_peace.sv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3434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8B2">
        <w:rPr>
          <w:color w:val="7030A0"/>
          <w:sz w:val="40"/>
          <w:szCs w:val="40"/>
        </w:rPr>
        <w:t xml:space="preserve">The </w:t>
      </w:r>
      <w:r w:rsidR="00704BC5" w:rsidRPr="007A3C03">
        <w:rPr>
          <w:color w:val="7030A0"/>
          <w:sz w:val="40"/>
          <w:szCs w:val="40"/>
        </w:rPr>
        <w:t>Hunter</w:t>
      </w:r>
      <w:r w:rsidR="000168B2">
        <w:rPr>
          <w:color w:val="7030A0"/>
          <w:sz w:val="40"/>
          <w:szCs w:val="40"/>
        </w:rPr>
        <w:t>’</w:t>
      </w:r>
      <w:r w:rsidR="00704BC5" w:rsidRPr="007A3C03">
        <w:rPr>
          <w:color w:val="7030A0"/>
          <w:sz w:val="40"/>
          <w:szCs w:val="40"/>
        </w:rPr>
        <w:t xml:space="preserve">s </w:t>
      </w:r>
      <w:r w:rsidR="000168B2">
        <w:rPr>
          <w:color w:val="7030A0"/>
          <w:sz w:val="40"/>
          <w:szCs w:val="40"/>
        </w:rPr>
        <w:t>Gazette</w:t>
      </w:r>
    </w:p>
    <w:p w14:paraId="2BDB1833" w14:textId="19FCFD66" w:rsidR="00704BC5" w:rsidRPr="000168B2" w:rsidRDefault="000168B2">
      <w:pPr>
        <w:pStyle w:val="Title-Professional"/>
        <w:rPr>
          <w:i/>
          <w:sz w:val="22"/>
          <w:szCs w:val="40"/>
        </w:rPr>
      </w:pPr>
      <w:r w:rsidRPr="000168B2">
        <w:rPr>
          <w:i/>
          <w:color w:val="7030A0"/>
          <w:sz w:val="22"/>
          <w:szCs w:val="40"/>
        </w:rPr>
        <w:t xml:space="preserve">Hunter’s Chapel A.M.E. Church </w:t>
      </w:r>
      <w:r w:rsidR="00002B88">
        <w:rPr>
          <w:i/>
          <w:color w:val="7030A0"/>
          <w:sz w:val="22"/>
          <w:szCs w:val="40"/>
        </w:rPr>
        <w:t>Quarterly</w:t>
      </w:r>
      <w:r w:rsidR="00704BC5" w:rsidRPr="000168B2">
        <w:rPr>
          <w:i/>
          <w:color w:val="7030A0"/>
          <w:sz w:val="22"/>
          <w:szCs w:val="40"/>
        </w:rPr>
        <w:t xml:space="preserve"> Newsletter</w:t>
      </w:r>
    </w:p>
    <w:p w14:paraId="0F3C3000" w14:textId="1F8B444B" w:rsidR="00704BC5" w:rsidRDefault="00704BC5" w:rsidP="007A3C03">
      <w:pPr>
        <w:pStyle w:val="IssueVolumeDate-Professional"/>
        <w:shd w:val="clear" w:color="auto" w:fill="7030A0"/>
      </w:pPr>
      <w:r>
        <w:tab/>
      </w:r>
      <w:r w:rsidR="00002B88">
        <w:t>Spring</w:t>
      </w:r>
      <w:r w:rsidR="00005037">
        <w:t xml:space="preserve"> Issue </w:t>
      </w:r>
      <w:r w:rsidR="00005037">
        <w:rPr>
          <w:rFonts w:ascii="Agency FB" w:hAnsi="Agency FB"/>
        </w:rPr>
        <w:t>l</w:t>
      </w:r>
      <w:r w:rsidR="00005037">
        <w:t xml:space="preserve"> </w:t>
      </w:r>
      <w:r w:rsidR="00002B88">
        <w:t>April</w:t>
      </w:r>
      <w:r>
        <w:t xml:space="preserve"> </w:t>
      </w:r>
      <w:r w:rsidR="007E08F0">
        <w:t>2020</w:t>
      </w:r>
    </w:p>
    <w:p w14:paraId="130A30D1" w14:textId="7253A316" w:rsidR="00704BC5" w:rsidRDefault="00944830">
      <w:r>
        <w:rPr>
          <w:noProof/>
        </w:rPr>
        <mc:AlternateContent>
          <mc:Choice Requires="wps">
            <w:drawing>
              <wp:anchor distT="0" distB="0" distL="114300" distR="114300" simplePos="0" relativeHeight="251659264" behindDoc="0" locked="0" layoutInCell="0" allowOverlap="1" wp14:anchorId="08B012A5" wp14:editId="57DF8BB2">
                <wp:simplePos x="0" y="0"/>
                <wp:positionH relativeFrom="column">
                  <wp:posOffset>-77470</wp:posOffset>
                </wp:positionH>
                <wp:positionV relativeFrom="paragraph">
                  <wp:posOffset>88265</wp:posOffset>
                </wp:positionV>
                <wp:extent cx="3314700" cy="5251450"/>
                <wp:effectExtent l="0" t="0" r="19050"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251450"/>
                        </a:xfrm>
                        <a:prstGeom prst="rect">
                          <a:avLst/>
                        </a:prstGeom>
                        <a:noFill/>
                        <a:ln w="25400" cmpd="sng">
                          <a:solidFill>
                            <a:srgbClr val="7030A0"/>
                          </a:solidFill>
                          <a:prstDash val="solid"/>
                          <a:miter lim="800000"/>
                          <a:headEnd/>
                          <a:tailEnd/>
                        </a:ln>
                        <a:effectLst>
                          <a:innerShdw blurRad="63500" dist="50800">
                            <a:prstClr val="black">
                              <a:alpha val="50000"/>
                            </a:prstClr>
                          </a:innerShdw>
                        </a:effectLst>
                        <a:extLst>
                          <a:ext uri="{909E8E84-426E-40DD-AFC4-6F175D3DCCD1}">
                            <a14:hiddenFill xmlns:a14="http://schemas.microsoft.com/office/drawing/2010/main">
                              <a:solidFill>
                                <a:srgbClr val="FFFFFF"/>
                              </a:solidFill>
                            </a14:hiddenFill>
                          </a:ext>
                        </a:extLst>
                      </wps:spPr>
                      <wps:txbx>
                        <w:txbxContent>
                          <w:p w14:paraId="2EAFAC93" w14:textId="77777777" w:rsidR="001F1331" w:rsidRDefault="001C0042" w:rsidP="001F1331">
                            <w:pPr>
                              <w:pStyle w:val="Heading1-Professional"/>
                              <w:spacing w:before="0" w:after="0" w:line="240" w:lineRule="auto"/>
                              <w:rPr>
                                <w:sz w:val="30"/>
                                <w:szCs w:val="30"/>
                              </w:rPr>
                            </w:pPr>
                            <w:r w:rsidRPr="001F1331">
                              <w:rPr>
                                <w:sz w:val="30"/>
                                <w:szCs w:val="30"/>
                              </w:rPr>
                              <w:t xml:space="preserve">The Presiding Elder’s </w:t>
                            </w:r>
                          </w:p>
                          <w:p w14:paraId="247C5497" w14:textId="77777777" w:rsidR="00704BC5" w:rsidRPr="001F1331" w:rsidRDefault="001C0042" w:rsidP="001F1331">
                            <w:pPr>
                              <w:pStyle w:val="Heading1-Professional"/>
                              <w:spacing w:before="0" w:after="0" w:line="240" w:lineRule="auto"/>
                              <w:rPr>
                                <w:sz w:val="30"/>
                                <w:szCs w:val="30"/>
                              </w:rPr>
                            </w:pPr>
                            <w:r w:rsidRPr="001F1331">
                              <w:rPr>
                                <w:sz w:val="30"/>
                                <w:szCs w:val="30"/>
                              </w:rPr>
                              <w:t>Corner</w:t>
                            </w:r>
                          </w:p>
                          <w:p w14:paraId="50C5E422" w14:textId="77777777" w:rsidR="00704BC5" w:rsidRPr="001F1331" w:rsidRDefault="00704BC5">
                            <w:pPr>
                              <w:pStyle w:val="Byline-Professional"/>
                              <w:rPr>
                                <w:szCs w:val="18"/>
                              </w:rPr>
                            </w:pPr>
                            <w:r w:rsidRPr="001F1331">
                              <w:rPr>
                                <w:szCs w:val="18"/>
                              </w:rPr>
                              <w:t>Presiding Elder Anita M. Thompson</w:t>
                            </w:r>
                          </w:p>
                          <w:p w14:paraId="52CDC22E" w14:textId="77777777" w:rsidR="00704BC5" w:rsidRDefault="001C0042">
                            <w:pPr>
                              <w:pStyle w:val="BylineCompany-Professional"/>
                            </w:pPr>
                            <w:r>
                              <w:t>Eastern District- WNCC</w:t>
                            </w:r>
                          </w:p>
                          <w:p w14:paraId="25070531" w14:textId="77777777" w:rsidR="006D3639" w:rsidRDefault="006D3639" w:rsidP="00EF3327">
                            <w:pPr>
                              <w:pStyle w:val="Heading2-Professional"/>
                              <w:spacing w:before="0" w:after="0" w:line="240" w:lineRule="auto"/>
                              <w:rPr>
                                <w:rFonts w:ascii="Brush Script MT" w:hAnsi="Brush Script MT"/>
                                <w:sz w:val="20"/>
                              </w:rPr>
                            </w:pPr>
                          </w:p>
                          <w:p w14:paraId="756FF73D" w14:textId="77777777" w:rsidR="00C80F68" w:rsidRDefault="00C80F68" w:rsidP="00EF3327">
                            <w:pPr>
                              <w:pStyle w:val="Heading2-Professional"/>
                              <w:spacing w:before="0" w:after="0" w:line="240" w:lineRule="auto"/>
                              <w:rPr>
                                <w:rFonts w:ascii="Brush Script MT" w:hAnsi="Brush Script MT"/>
                                <w:sz w:val="20"/>
                              </w:rPr>
                            </w:pPr>
                          </w:p>
                          <w:p w14:paraId="2F040840" w14:textId="634F5091" w:rsidR="003B3895" w:rsidRPr="003B3895" w:rsidRDefault="003B3895" w:rsidP="003B3895">
                            <w:pPr>
                              <w:rPr>
                                <w:rFonts w:ascii="Arial" w:eastAsiaTheme="minorHAnsi" w:hAnsi="Arial" w:cs="Arial"/>
                                <w:color w:val="464646"/>
                                <w:sz w:val="18"/>
                              </w:rPr>
                            </w:pPr>
                            <w:r w:rsidRPr="003B3895">
                              <w:rPr>
                                <w:rFonts w:ascii="Arial" w:eastAsiaTheme="minorHAnsi" w:hAnsi="Arial" w:cs="Arial"/>
                                <w:color w:val="464646"/>
                                <w:sz w:val="18"/>
                              </w:rPr>
                              <w:t>In the 8</w:t>
                            </w:r>
                            <w:r w:rsidRPr="003B3895">
                              <w:rPr>
                                <w:rFonts w:ascii="Arial" w:eastAsiaTheme="minorHAnsi" w:hAnsi="Arial" w:cs="Arial"/>
                                <w:color w:val="464646"/>
                                <w:sz w:val="18"/>
                                <w:vertAlign w:val="superscript"/>
                              </w:rPr>
                              <w:t>th</w:t>
                            </w:r>
                            <w:r w:rsidRPr="003B3895">
                              <w:rPr>
                                <w:rFonts w:ascii="Arial" w:eastAsiaTheme="minorHAnsi" w:hAnsi="Arial" w:cs="Arial"/>
                                <w:color w:val="464646"/>
                                <w:sz w:val="18"/>
                              </w:rPr>
                              <w:t xml:space="preserve"> Century B.C., Judah was suffering from weak leadership, and being “faint of heart” when it came to their Praise of the Lord. Isaiah warned Judah for more than 60 years that their backsliding as a nation could only bring sorrow</w:t>
                            </w:r>
                            <w:r>
                              <w:rPr>
                                <w:rFonts w:ascii="Arial" w:eastAsiaTheme="minorHAnsi" w:hAnsi="Arial" w:cs="Arial"/>
                                <w:color w:val="464646"/>
                                <w:sz w:val="18"/>
                              </w:rPr>
                              <w:t xml:space="preserve">. </w:t>
                            </w:r>
                            <w:bookmarkStart w:id="0" w:name="_GoBack"/>
                            <w:bookmarkEnd w:id="0"/>
                            <w:r w:rsidRPr="003B3895">
                              <w:rPr>
                                <w:rFonts w:ascii="Arial" w:eastAsiaTheme="minorHAnsi" w:hAnsi="Arial" w:cs="Arial"/>
                                <w:color w:val="464646"/>
                                <w:sz w:val="18"/>
                              </w:rPr>
                              <w:t>The people became rebellious and desperately in need of repentance and restoration.</w:t>
                            </w:r>
                          </w:p>
                          <w:p w14:paraId="48BD55DE" w14:textId="77777777" w:rsidR="003B3895" w:rsidRPr="003B3895" w:rsidRDefault="003B3895" w:rsidP="003B3895">
                            <w:pPr>
                              <w:rPr>
                                <w:rFonts w:ascii="Arial" w:eastAsiaTheme="minorHAnsi" w:hAnsi="Arial" w:cs="Arial"/>
                                <w:color w:val="464646"/>
                                <w:sz w:val="18"/>
                              </w:rPr>
                            </w:pPr>
                          </w:p>
                          <w:p w14:paraId="0CEAC250" w14:textId="77777777" w:rsidR="003B3895" w:rsidRPr="003B3895" w:rsidRDefault="003B3895" w:rsidP="003B3895">
                            <w:pPr>
                              <w:rPr>
                                <w:rFonts w:ascii="Arial" w:eastAsiaTheme="minorHAnsi" w:hAnsi="Arial" w:cs="Arial"/>
                                <w:color w:val="464646"/>
                                <w:sz w:val="18"/>
                              </w:rPr>
                            </w:pPr>
                            <w:r w:rsidRPr="003B3895">
                              <w:rPr>
                                <w:rFonts w:ascii="Arial" w:eastAsiaTheme="minorHAnsi" w:hAnsi="Arial" w:cs="Arial"/>
                                <w:color w:val="464646"/>
                                <w:sz w:val="18"/>
                              </w:rPr>
                              <w:t xml:space="preserve">Here we are, just like Judah. God is speaking to the Nations in this time of challenges. God always has a Word for His people. As with Judah, God says, </w:t>
                            </w:r>
                            <w:r w:rsidRPr="003B3895">
                              <w:rPr>
                                <w:rFonts w:ascii="Arial" w:eastAsiaTheme="minorHAnsi" w:hAnsi="Arial" w:cs="Arial"/>
                                <w:i/>
                                <w:iCs/>
                                <w:color w:val="464646"/>
                                <w:sz w:val="18"/>
                              </w:rPr>
                              <w:t xml:space="preserve">“Come, my people, enter thou into thy chambers, and shut thy doors about thee: hide thyself as it were for a little moment, until the indignation be </w:t>
                            </w:r>
                            <w:proofErr w:type="spellStart"/>
                            <w:r w:rsidRPr="003B3895">
                              <w:rPr>
                                <w:rFonts w:ascii="Arial" w:eastAsiaTheme="minorHAnsi" w:hAnsi="Arial" w:cs="Arial"/>
                                <w:i/>
                                <w:iCs/>
                                <w:color w:val="464646"/>
                                <w:sz w:val="18"/>
                              </w:rPr>
                              <w:t>overpast</w:t>
                            </w:r>
                            <w:proofErr w:type="spellEnd"/>
                            <w:r w:rsidRPr="003B3895">
                              <w:rPr>
                                <w:rFonts w:ascii="Arial" w:eastAsiaTheme="minorHAnsi" w:hAnsi="Arial" w:cs="Arial"/>
                                <w:i/>
                                <w:iCs/>
                                <w:color w:val="464646"/>
                                <w:sz w:val="18"/>
                              </w:rPr>
                              <w:t xml:space="preserve">.” </w:t>
                            </w:r>
                            <w:r w:rsidRPr="003B3895">
                              <w:rPr>
                                <w:rFonts w:ascii="Arial" w:eastAsiaTheme="minorHAnsi" w:hAnsi="Arial" w:cs="Arial"/>
                                <w:color w:val="464646"/>
                                <w:sz w:val="18"/>
                              </w:rPr>
                              <w:t>(Isaiah 26:20)</w:t>
                            </w:r>
                            <w:r w:rsidRPr="003B3895">
                              <w:rPr>
                                <w:rFonts w:ascii="Arial" w:eastAsiaTheme="minorHAnsi" w:hAnsi="Arial" w:cs="Arial"/>
                                <w:i/>
                                <w:iCs/>
                                <w:color w:val="464646"/>
                                <w:sz w:val="18"/>
                              </w:rPr>
                              <w:t xml:space="preserve"> </w:t>
                            </w:r>
                            <w:r w:rsidRPr="003B3895">
                              <w:rPr>
                                <w:rFonts w:ascii="Arial" w:eastAsiaTheme="minorHAnsi" w:hAnsi="Arial" w:cs="Arial"/>
                                <w:color w:val="464646"/>
                                <w:sz w:val="18"/>
                              </w:rPr>
                              <w:t>God says, ‘shelter in place’. Please understand this is only a temporary condition; a moment in the span of time. This indignation we call COVID-19 truly will pass over us. Don't Faint!</w:t>
                            </w:r>
                          </w:p>
                          <w:p w14:paraId="252D2AFD" w14:textId="77777777" w:rsidR="003B3895" w:rsidRPr="003B3895" w:rsidRDefault="003B3895" w:rsidP="003B3895">
                            <w:pPr>
                              <w:rPr>
                                <w:rFonts w:ascii="Arial" w:eastAsiaTheme="minorHAnsi" w:hAnsi="Arial" w:cs="Arial"/>
                                <w:color w:val="464646"/>
                                <w:sz w:val="18"/>
                              </w:rPr>
                            </w:pPr>
                          </w:p>
                          <w:p w14:paraId="2B4E43E8" w14:textId="50D70107" w:rsidR="00C80F68" w:rsidRPr="003B3895" w:rsidRDefault="003B3895" w:rsidP="003B3895">
                            <w:pPr>
                              <w:pStyle w:val="Heading2-Professional"/>
                              <w:spacing w:before="0" w:after="0" w:line="240" w:lineRule="auto"/>
                              <w:rPr>
                                <w:rFonts w:ascii="Brush Script MT" w:hAnsi="Brush Script MT"/>
                                <w:sz w:val="20"/>
                              </w:rPr>
                            </w:pPr>
                            <w:r w:rsidRPr="003B3895">
                              <w:rPr>
                                <w:rFonts w:ascii="Arial" w:eastAsiaTheme="minorHAnsi" w:hAnsi="Arial" w:cs="Arial"/>
                                <w:color w:val="464646"/>
                                <w:sz w:val="18"/>
                                <w:shd w:val="clear" w:color="auto" w:fill="FFFFFF"/>
                              </w:rPr>
                              <w:t>James 5:11</w:t>
                            </w:r>
                            <w:r w:rsidRPr="003B3895">
                              <w:rPr>
                                <w:rFonts w:ascii="Arial" w:eastAsiaTheme="minorHAnsi" w:hAnsi="Arial" w:cs="Arial"/>
                                <w:color w:val="464646"/>
                                <w:sz w:val="18"/>
                              </w:rPr>
                              <w:t xml:space="preserve">says, “Behold, we count them happy which endure.”  Joy is </w:t>
                            </w:r>
                            <w:proofErr w:type="gramStart"/>
                            <w:r w:rsidRPr="003B3895">
                              <w:rPr>
                                <w:rFonts w:ascii="Arial" w:eastAsiaTheme="minorHAnsi" w:hAnsi="Arial" w:cs="Arial"/>
                                <w:color w:val="464646"/>
                                <w:sz w:val="18"/>
                              </w:rPr>
                              <w:t>Coming</w:t>
                            </w:r>
                            <w:proofErr w:type="gramEnd"/>
                            <w:r w:rsidRPr="003B3895">
                              <w:rPr>
                                <w:rFonts w:ascii="Arial" w:eastAsiaTheme="minorHAnsi" w:hAnsi="Arial" w:cs="Arial"/>
                                <w:color w:val="464646"/>
                                <w:sz w:val="20"/>
                              </w:rPr>
                              <w:t>! </w:t>
                            </w:r>
                          </w:p>
                          <w:p w14:paraId="748FF51E" w14:textId="77777777" w:rsidR="00C80F68" w:rsidRDefault="00C80F68" w:rsidP="00EF3327">
                            <w:pPr>
                              <w:pStyle w:val="Heading2-Professional"/>
                              <w:spacing w:before="0" w:after="0" w:line="240" w:lineRule="auto"/>
                              <w:rPr>
                                <w:rFonts w:ascii="Brush Script MT" w:hAnsi="Brush Script MT"/>
                                <w:sz w:val="20"/>
                              </w:rPr>
                            </w:pPr>
                          </w:p>
                          <w:p w14:paraId="2293FE97" w14:textId="77777777" w:rsidR="003B3895" w:rsidRDefault="003B3895" w:rsidP="00EF3327">
                            <w:pPr>
                              <w:pStyle w:val="Heading2-Professional"/>
                              <w:spacing w:before="0" w:after="0" w:line="240" w:lineRule="auto"/>
                              <w:rPr>
                                <w:rFonts w:ascii="Brush Script MT" w:hAnsi="Brush Script MT"/>
                                <w:sz w:val="20"/>
                              </w:rPr>
                            </w:pPr>
                          </w:p>
                          <w:p w14:paraId="110FFCF3" w14:textId="77777777" w:rsidR="00C80F68" w:rsidRPr="006D3639" w:rsidRDefault="00C80F68" w:rsidP="00EF3327">
                            <w:pPr>
                              <w:pStyle w:val="Heading2-Professional"/>
                              <w:spacing w:before="0" w:after="0" w:line="240" w:lineRule="auto"/>
                              <w:rPr>
                                <w:rFonts w:ascii="Brush Script MT" w:hAnsi="Brush Script MT"/>
                                <w:sz w:val="20"/>
                              </w:rPr>
                            </w:pPr>
                          </w:p>
                          <w:p w14:paraId="195EE951" w14:textId="77777777" w:rsidR="00313AB3" w:rsidRDefault="00313AB3" w:rsidP="00EF3327">
                            <w:pPr>
                              <w:pStyle w:val="Heading2-Professional"/>
                              <w:spacing w:before="0" w:after="0" w:line="240" w:lineRule="auto"/>
                              <w:rPr>
                                <w:rFonts w:ascii="Century Schoolbook" w:hAnsi="Century Schoolbook"/>
                                <w:i/>
                                <w:sz w:val="20"/>
                              </w:rPr>
                            </w:pPr>
                          </w:p>
                          <w:p w14:paraId="69298AF6" w14:textId="77777777" w:rsidR="006D3639" w:rsidRPr="006D3639" w:rsidRDefault="00207225" w:rsidP="00EF3327">
                            <w:pPr>
                              <w:pStyle w:val="Heading2-Professional"/>
                              <w:spacing w:before="0" w:after="0" w:line="240" w:lineRule="auto"/>
                              <w:rPr>
                                <w:rFonts w:ascii="Century Schoolbook" w:hAnsi="Century Schoolbook"/>
                                <w:i/>
                              </w:rPr>
                            </w:pPr>
                            <w:r>
                              <w:rPr>
                                <w:rFonts w:ascii="Century Schoolbook" w:hAnsi="Century Schoolbook"/>
                                <w:i/>
                                <w:sz w:val="20"/>
                              </w:rPr>
                              <w:t>Yours in</w:t>
                            </w:r>
                            <w:r w:rsidR="006D3639" w:rsidRPr="006D3639">
                              <w:rPr>
                                <w:rFonts w:ascii="Century Schoolbook" w:hAnsi="Century Schoolbook"/>
                                <w:i/>
                                <w:sz w:val="20"/>
                              </w:rPr>
                              <w:t xml:space="preserve"> Christ,</w:t>
                            </w:r>
                          </w:p>
                          <w:p w14:paraId="79C4E498" w14:textId="77777777" w:rsidR="006D3639" w:rsidRDefault="00671A67" w:rsidP="00EF3327">
                            <w:pPr>
                              <w:pStyle w:val="Heading2-Professional"/>
                              <w:spacing w:before="0" w:after="0" w:line="240" w:lineRule="auto"/>
                              <w:rPr>
                                <w:rFonts w:ascii="Brush Script MT" w:hAnsi="Brush Script MT"/>
                              </w:rPr>
                            </w:pPr>
                            <w:r w:rsidRPr="006D3639">
                              <w:rPr>
                                <w:rFonts w:ascii="Brush Script MT" w:hAnsi="Brush Script MT"/>
                              </w:rPr>
                              <w:t xml:space="preserve">Reverend Anita Maria Thompson </w:t>
                            </w:r>
                          </w:p>
                          <w:p w14:paraId="11828445" w14:textId="77777777" w:rsidR="00EF3327" w:rsidRPr="006D3639" w:rsidRDefault="00671A67" w:rsidP="00EF3327">
                            <w:pPr>
                              <w:pStyle w:val="Heading2-Professional"/>
                              <w:spacing w:before="0" w:after="0" w:line="240" w:lineRule="auto"/>
                              <w:rPr>
                                <w:rFonts w:ascii="Brush Script MT" w:hAnsi="Brush Script MT"/>
                              </w:rPr>
                            </w:pPr>
                            <w:r w:rsidRPr="006D3639">
                              <w:rPr>
                                <w:rFonts w:ascii="Brush Script MT" w:hAnsi="Brush Script MT"/>
                              </w:rPr>
                              <w:t>Presiding Elder – WNCC, Eastern District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6.1pt;margin-top:6.95pt;width:261pt;height:4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" o:allowincell="f" filled="f" strokecolor="#7030a0" strokeweight="2pt">
                <v:textbox>
                  <w:txbxContent>
                    <w:p w14:paraId="2EAFAC93" w14:textId="77777777" w:rsidR="001F1331" w:rsidRDefault="001C0042" w:rsidP="001F1331">
                      <w:pPr>
                        <w:pStyle w:val="Heading1-Professional"/>
                        <w:spacing w:before="0" w:after="0" w:line="240" w:lineRule="auto"/>
                        <w:rPr>
                          <w:sz w:val="30"/>
                          <w:szCs w:val="30"/>
                        </w:rPr>
                      </w:pPr>
                      <w:r w:rsidRPr="001F1331">
                        <w:rPr>
                          <w:sz w:val="30"/>
                          <w:szCs w:val="30"/>
                        </w:rPr>
                        <w:t xml:space="preserve">The Presiding Elder’s </w:t>
                      </w:r>
                    </w:p>
                    <w:p w14:paraId="247C5497" w14:textId="77777777" w:rsidR="00704BC5" w:rsidRPr="001F1331" w:rsidRDefault="001C0042" w:rsidP="001F1331">
                      <w:pPr>
                        <w:pStyle w:val="Heading1-Professional"/>
                        <w:spacing w:before="0" w:after="0" w:line="240" w:lineRule="auto"/>
                        <w:rPr>
                          <w:sz w:val="30"/>
                          <w:szCs w:val="30"/>
                        </w:rPr>
                      </w:pPr>
                      <w:r w:rsidRPr="001F1331">
                        <w:rPr>
                          <w:sz w:val="30"/>
                          <w:szCs w:val="30"/>
                        </w:rPr>
                        <w:t>Corner</w:t>
                      </w:r>
                    </w:p>
                    <w:p w14:paraId="50C5E422" w14:textId="77777777" w:rsidR="00704BC5" w:rsidRPr="001F1331" w:rsidRDefault="00704BC5">
                      <w:pPr>
                        <w:pStyle w:val="Byline-Professional"/>
                        <w:rPr>
                          <w:szCs w:val="18"/>
                        </w:rPr>
                      </w:pPr>
                      <w:r w:rsidRPr="001F1331">
                        <w:rPr>
                          <w:szCs w:val="18"/>
                        </w:rPr>
                        <w:t>Presiding Elder Anita M. Thompson</w:t>
                      </w:r>
                    </w:p>
                    <w:p w14:paraId="52CDC22E" w14:textId="77777777" w:rsidR="00704BC5" w:rsidRDefault="001C0042">
                      <w:pPr>
                        <w:pStyle w:val="BylineCompany-Professional"/>
                      </w:pPr>
                      <w:r>
                        <w:t>Eastern District- WNCC</w:t>
                      </w:r>
                    </w:p>
                    <w:p w14:paraId="25070531" w14:textId="77777777" w:rsidR="006D3639" w:rsidRDefault="006D3639" w:rsidP="00EF3327">
                      <w:pPr>
                        <w:pStyle w:val="Heading2-Professional"/>
                        <w:spacing w:before="0" w:after="0" w:line="240" w:lineRule="auto"/>
                        <w:rPr>
                          <w:rFonts w:ascii="Brush Script MT" w:hAnsi="Brush Script MT"/>
                          <w:sz w:val="20"/>
                        </w:rPr>
                      </w:pPr>
                    </w:p>
                    <w:p w14:paraId="756FF73D" w14:textId="77777777" w:rsidR="00C80F68" w:rsidRDefault="00C80F68" w:rsidP="00EF3327">
                      <w:pPr>
                        <w:pStyle w:val="Heading2-Professional"/>
                        <w:spacing w:before="0" w:after="0" w:line="240" w:lineRule="auto"/>
                        <w:rPr>
                          <w:rFonts w:ascii="Brush Script MT" w:hAnsi="Brush Script MT"/>
                          <w:sz w:val="20"/>
                        </w:rPr>
                      </w:pPr>
                    </w:p>
                    <w:p w14:paraId="2F040840" w14:textId="634F5091" w:rsidR="003B3895" w:rsidRPr="003B3895" w:rsidRDefault="003B3895" w:rsidP="003B3895">
                      <w:pPr>
                        <w:rPr>
                          <w:rFonts w:ascii="Arial" w:eastAsiaTheme="minorHAnsi" w:hAnsi="Arial" w:cs="Arial"/>
                          <w:color w:val="464646"/>
                          <w:sz w:val="18"/>
                        </w:rPr>
                      </w:pPr>
                      <w:r w:rsidRPr="003B3895">
                        <w:rPr>
                          <w:rFonts w:ascii="Arial" w:eastAsiaTheme="minorHAnsi" w:hAnsi="Arial" w:cs="Arial"/>
                          <w:color w:val="464646"/>
                          <w:sz w:val="18"/>
                        </w:rPr>
                        <w:t>In the 8</w:t>
                      </w:r>
                      <w:r w:rsidRPr="003B3895">
                        <w:rPr>
                          <w:rFonts w:ascii="Arial" w:eastAsiaTheme="minorHAnsi" w:hAnsi="Arial" w:cs="Arial"/>
                          <w:color w:val="464646"/>
                          <w:sz w:val="18"/>
                          <w:vertAlign w:val="superscript"/>
                        </w:rPr>
                        <w:t>th</w:t>
                      </w:r>
                      <w:r w:rsidRPr="003B3895">
                        <w:rPr>
                          <w:rFonts w:ascii="Arial" w:eastAsiaTheme="minorHAnsi" w:hAnsi="Arial" w:cs="Arial"/>
                          <w:color w:val="464646"/>
                          <w:sz w:val="18"/>
                        </w:rPr>
                        <w:t xml:space="preserve"> Century B.C., Judah was suffering from weak leadership, and being “faint of heart” when it came to their Praise of the Lord. Isaiah warned Judah for more than 60 years that their backsliding as a nation could only bring sorrow</w:t>
                      </w:r>
                      <w:r>
                        <w:rPr>
                          <w:rFonts w:ascii="Arial" w:eastAsiaTheme="minorHAnsi" w:hAnsi="Arial" w:cs="Arial"/>
                          <w:color w:val="464646"/>
                          <w:sz w:val="18"/>
                        </w:rPr>
                        <w:t xml:space="preserve">. </w:t>
                      </w:r>
                      <w:bookmarkStart w:id="1" w:name="_GoBack"/>
                      <w:bookmarkEnd w:id="1"/>
                      <w:r w:rsidRPr="003B3895">
                        <w:rPr>
                          <w:rFonts w:ascii="Arial" w:eastAsiaTheme="minorHAnsi" w:hAnsi="Arial" w:cs="Arial"/>
                          <w:color w:val="464646"/>
                          <w:sz w:val="18"/>
                        </w:rPr>
                        <w:t>The people became rebellious and desperately in need of repentance and restoration.</w:t>
                      </w:r>
                    </w:p>
                    <w:p w14:paraId="48BD55DE" w14:textId="77777777" w:rsidR="003B3895" w:rsidRPr="003B3895" w:rsidRDefault="003B3895" w:rsidP="003B3895">
                      <w:pPr>
                        <w:rPr>
                          <w:rFonts w:ascii="Arial" w:eastAsiaTheme="minorHAnsi" w:hAnsi="Arial" w:cs="Arial"/>
                          <w:color w:val="464646"/>
                          <w:sz w:val="18"/>
                        </w:rPr>
                      </w:pPr>
                    </w:p>
                    <w:p w14:paraId="0CEAC250" w14:textId="77777777" w:rsidR="003B3895" w:rsidRPr="003B3895" w:rsidRDefault="003B3895" w:rsidP="003B3895">
                      <w:pPr>
                        <w:rPr>
                          <w:rFonts w:ascii="Arial" w:eastAsiaTheme="minorHAnsi" w:hAnsi="Arial" w:cs="Arial"/>
                          <w:color w:val="464646"/>
                          <w:sz w:val="18"/>
                        </w:rPr>
                      </w:pPr>
                      <w:r w:rsidRPr="003B3895">
                        <w:rPr>
                          <w:rFonts w:ascii="Arial" w:eastAsiaTheme="minorHAnsi" w:hAnsi="Arial" w:cs="Arial"/>
                          <w:color w:val="464646"/>
                          <w:sz w:val="18"/>
                        </w:rPr>
                        <w:t xml:space="preserve">Here we are, just like Judah. God is speaking to the Nations in this time of challenges. God always has a Word for His people. As with Judah, God says, </w:t>
                      </w:r>
                      <w:r w:rsidRPr="003B3895">
                        <w:rPr>
                          <w:rFonts w:ascii="Arial" w:eastAsiaTheme="minorHAnsi" w:hAnsi="Arial" w:cs="Arial"/>
                          <w:i/>
                          <w:iCs/>
                          <w:color w:val="464646"/>
                          <w:sz w:val="18"/>
                        </w:rPr>
                        <w:t xml:space="preserve">“Come, my people, enter thou into thy chambers, and shut thy doors about thee: hide thyself as it were for a little moment, until the indignation be </w:t>
                      </w:r>
                      <w:proofErr w:type="spellStart"/>
                      <w:r w:rsidRPr="003B3895">
                        <w:rPr>
                          <w:rFonts w:ascii="Arial" w:eastAsiaTheme="minorHAnsi" w:hAnsi="Arial" w:cs="Arial"/>
                          <w:i/>
                          <w:iCs/>
                          <w:color w:val="464646"/>
                          <w:sz w:val="18"/>
                        </w:rPr>
                        <w:t>overpast</w:t>
                      </w:r>
                      <w:proofErr w:type="spellEnd"/>
                      <w:r w:rsidRPr="003B3895">
                        <w:rPr>
                          <w:rFonts w:ascii="Arial" w:eastAsiaTheme="minorHAnsi" w:hAnsi="Arial" w:cs="Arial"/>
                          <w:i/>
                          <w:iCs/>
                          <w:color w:val="464646"/>
                          <w:sz w:val="18"/>
                        </w:rPr>
                        <w:t xml:space="preserve">.” </w:t>
                      </w:r>
                      <w:r w:rsidRPr="003B3895">
                        <w:rPr>
                          <w:rFonts w:ascii="Arial" w:eastAsiaTheme="minorHAnsi" w:hAnsi="Arial" w:cs="Arial"/>
                          <w:color w:val="464646"/>
                          <w:sz w:val="18"/>
                        </w:rPr>
                        <w:t>(Isaiah 26:20)</w:t>
                      </w:r>
                      <w:r w:rsidRPr="003B3895">
                        <w:rPr>
                          <w:rFonts w:ascii="Arial" w:eastAsiaTheme="minorHAnsi" w:hAnsi="Arial" w:cs="Arial"/>
                          <w:i/>
                          <w:iCs/>
                          <w:color w:val="464646"/>
                          <w:sz w:val="18"/>
                        </w:rPr>
                        <w:t xml:space="preserve"> </w:t>
                      </w:r>
                      <w:r w:rsidRPr="003B3895">
                        <w:rPr>
                          <w:rFonts w:ascii="Arial" w:eastAsiaTheme="minorHAnsi" w:hAnsi="Arial" w:cs="Arial"/>
                          <w:color w:val="464646"/>
                          <w:sz w:val="18"/>
                        </w:rPr>
                        <w:t>God says, ‘shelter in place’. Please understand this is only a temporary condition; a moment in the span of time. This indignation we call COVID-19 truly will pass over us. Don't Faint!</w:t>
                      </w:r>
                    </w:p>
                    <w:p w14:paraId="252D2AFD" w14:textId="77777777" w:rsidR="003B3895" w:rsidRPr="003B3895" w:rsidRDefault="003B3895" w:rsidP="003B3895">
                      <w:pPr>
                        <w:rPr>
                          <w:rFonts w:ascii="Arial" w:eastAsiaTheme="minorHAnsi" w:hAnsi="Arial" w:cs="Arial"/>
                          <w:color w:val="464646"/>
                          <w:sz w:val="18"/>
                        </w:rPr>
                      </w:pPr>
                    </w:p>
                    <w:p w14:paraId="2B4E43E8" w14:textId="50D70107" w:rsidR="00C80F68" w:rsidRPr="003B3895" w:rsidRDefault="003B3895" w:rsidP="003B3895">
                      <w:pPr>
                        <w:pStyle w:val="Heading2-Professional"/>
                        <w:spacing w:before="0" w:after="0" w:line="240" w:lineRule="auto"/>
                        <w:rPr>
                          <w:rFonts w:ascii="Brush Script MT" w:hAnsi="Brush Script MT"/>
                          <w:sz w:val="20"/>
                        </w:rPr>
                      </w:pPr>
                      <w:r w:rsidRPr="003B3895">
                        <w:rPr>
                          <w:rFonts w:ascii="Arial" w:eastAsiaTheme="minorHAnsi" w:hAnsi="Arial" w:cs="Arial"/>
                          <w:color w:val="464646"/>
                          <w:sz w:val="18"/>
                          <w:shd w:val="clear" w:color="auto" w:fill="FFFFFF"/>
                        </w:rPr>
                        <w:t>James 5:11</w:t>
                      </w:r>
                      <w:r w:rsidRPr="003B3895">
                        <w:rPr>
                          <w:rFonts w:ascii="Arial" w:eastAsiaTheme="minorHAnsi" w:hAnsi="Arial" w:cs="Arial"/>
                          <w:color w:val="464646"/>
                          <w:sz w:val="18"/>
                        </w:rPr>
                        <w:t xml:space="preserve">says, “Behold, we count them happy which endure.”  Joy is </w:t>
                      </w:r>
                      <w:proofErr w:type="gramStart"/>
                      <w:r w:rsidRPr="003B3895">
                        <w:rPr>
                          <w:rFonts w:ascii="Arial" w:eastAsiaTheme="minorHAnsi" w:hAnsi="Arial" w:cs="Arial"/>
                          <w:color w:val="464646"/>
                          <w:sz w:val="18"/>
                        </w:rPr>
                        <w:t>Coming</w:t>
                      </w:r>
                      <w:proofErr w:type="gramEnd"/>
                      <w:r w:rsidRPr="003B3895">
                        <w:rPr>
                          <w:rFonts w:ascii="Arial" w:eastAsiaTheme="minorHAnsi" w:hAnsi="Arial" w:cs="Arial"/>
                          <w:color w:val="464646"/>
                          <w:sz w:val="20"/>
                        </w:rPr>
                        <w:t>! </w:t>
                      </w:r>
                    </w:p>
                    <w:p w14:paraId="748FF51E" w14:textId="77777777" w:rsidR="00C80F68" w:rsidRDefault="00C80F68" w:rsidP="00EF3327">
                      <w:pPr>
                        <w:pStyle w:val="Heading2-Professional"/>
                        <w:spacing w:before="0" w:after="0" w:line="240" w:lineRule="auto"/>
                        <w:rPr>
                          <w:rFonts w:ascii="Brush Script MT" w:hAnsi="Brush Script MT"/>
                          <w:sz w:val="20"/>
                        </w:rPr>
                      </w:pPr>
                    </w:p>
                    <w:p w14:paraId="2293FE97" w14:textId="77777777" w:rsidR="003B3895" w:rsidRDefault="003B3895" w:rsidP="00EF3327">
                      <w:pPr>
                        <w:pStyle w:val="Heading2-Professional"/>
                        <w:spacing w:before="0" w:after="0" w:line="240" w:lineRule="auto"/>
                        <w:rPr>
                          <w:rFonts w:ascii="Brush Script MT" w:hAnsi="Brush Script MT"/>
                          <w:sz w:val="20"/>
                        </w:rPr>
                      </w:pPr>
                    </w:p>
                    <w:p w14:paraId="110FFCF3" w14:textId="77777777" w:rsidR="00C80F68" w:rsidRPr="006D3639" w:rsidRDefault="00C80F68" w:rsidP="00EF3327">
                      <w:pPr>
                        <w:pStyle w:val="Heading2-Professional"/>
                        <w:spacing w:before="0" w:after="0" w:line="240" w:lineRule="auto"/>
                        <w:rPr>
                          <w:rFonts w:ascii="Brush Script MT" w:hAnsi="Brush Script MT"/>
                          <w:sz w:val="20"/>
                        </w:rPr>
                      </w:pPr>
                    </w:p>
                    <w:p w14:paraId="195EE951" w14:textId="77777777" w:rsidR="00313AB3" w:rsidRDefault="00313AB3" w:rsidP="00EF3327">
                      <w:pPr>
                        <w:pStyle w:val="Heading2-Professional"/>
                        <w:spacing w:before="0" w:after="0" w:line="240" w:lineRule="auto"/>
                        <w:rPr>
                          <w:rFonts w:ascii="Century Schoolbook" w:hAnsi="Century Schoolbook"/>
                          <w:i/>
                          <w:sz w:val="20"/>
                        </w:rPr>
                      </w:pPr>
                    </w:p>
                    <w:p w14:paraId="69298AF6" w14:textId="77777777" w:rsidR="006D3639" w:rsidRPr="006D3639" w:rsidRDefault="00207225" w:rsidP="00EF3327">
                      <w:pPr>
                        <w:pStyle w:val="Heading2-Professional"/>
                        <w:spacing w:before="0" w:after="0" w:line="240" w:lineRule="auto"/>
                        <w:rPr>
                          <w:rFonts w:ascii="Century Schoolbook" w:hAnsi="Century Schoolbook"/>
                          <w:i/>
                        </w:rPr>
                      </w:pPr>
                      <w:r>
                        <w:rPr>
                          <w:rFonts w:ascii="Century Schoolbook" w:hAnsi="Century Schoolbook"/>
                          <w:i/>
                          <w:sz w:val="20"/>
                        </w:rPr>
                        <w:t>Yours in</w:t>
                      </w:r>
                      <w:r w:rsidR="006D3639" w:rsidRPr="006D3639">
                        <w:rPr>
                          <w:rFonts w:ascii="Century Schoolbook" w:hAnsi="Century Schoolbook"/>
                          <w:i/>
                          <w:sz w:val="20"/>
                        </w:rPr>
                        <w:t xml:space="preserve"> Christ,</w:t>
                      </w:r>
                    </w:p>
                    <w:p w14:paraId="79C4E498" w14:textId="77777777" w:rsidR="006D3639" w:rsidRDefault="00671A67" w:rsidP="00EF3327">
                      <w:pPr>
                        <w:pStyle w:val="Heading2-Professional"/>
                        <w:spacing w:before="0" w:after="0" w:line="240" w:lineRule="auto"/>
                        <w:rPr>
                          <w:rFonts w:ascii="Brush Script MT" w:hAnsi="Brush Script MT"/>
                        </w:rPr>
                      </w:pPr>
                      <w:r w:rsidRPr="006D3639">
                        <w:rPr>
                          <w:rFonts w:ascii="Brush Script MT" w:hAnsi="Brush Script MT"/>
                        </w:rPr>
                        <w:t xml:space="preserve">Reverend Anita Maria Thompson </w:t>
                      </w:r>
                    </w:p>
                    <w:p w14:paraId="11828445" w14:textId="77777777" w:rsidR="00EF3327" w:rsidRPr="006D3639" w:rsidRDefault="00671A67" w:rsidP="00EF3327">
                      <w:pPr>
                        <w:pStyle w:val="Heading2-Professional"/>
                        <w:spacing w:before="0" w:after="0" w:line="240" w:lineRule="auto"/>
                        <w:rPr>
                          <w:rFonts w:ascii="Brush Script MT" w:hAnsi="Brush Script MT"/>
                        </w:rPr>
                      </w:pPr>
                      <w:r w:rsidRPr="006D3639">
                        <w:rPr>
                          <w:rFonts w:ascii="Brush Script MT" w:hAnsi="Brush Script MT"/>
                        </w:rPr>
                        <w:t>Presiding Elder – WNCC, Eastern District</w:t>
                      </w: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69EBA8E7" wp14:editId="0DA486A5">
                <wp:simplePos x="0" y="0"/>
                <wp:positionH relativeFrom="column">
                  <wp:posOffset>3334385</wp:posOffset>
                </wp:positionH>
                <wp:positionV relativeFrom="paragraph">
                  <wp:posOffset>88265</wp:posOffset>
                </wp:positionV>
                <wp:extent cx="3368040" cy="5251450"/>
                <wp:effectExtent l="0" t="0" r="22860" b="2540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5251450"/>
                        </a:xfrm>
                        <a:prstGeom prst="rect">
                          <a:avLst/>
                        </a:prstGeom>
                        <a:noFill/>
                        <a:ln w="25400" cmpd="sng">
                          <a:solidFill>
                            <a:srgbClr val="7030A0"/>
                          </a:solidFill>
                          <a:prstDash val="solid"/>
                          <a:miter lim="800000"/>
                          <a:headEnd/>
                          <a:tailEnd/>
                        </a:ln>
                      </wps:spPr>
                      <wps:txbx id="5">
                        <w:txbxContent>
                          <w:p w14:paraId="2DEDA3B7" w14:textId="77777777" w:rsidR="001F1331" w:rsidRDefault="00481BB2" w:rsidP="001F1331">
                            <w:pPr>
                              <w:pStyle w:val="Heading1-Professional"/>
                              <w:spacing w:before="0" w:after="0" w:line="240" w:lineRule="auto"/>
                              <w:rPr>
                                <w:sz w:val="30"/>
                                <w:szCs w:val="30"/>
                              </w:rPr>
                            </w:pPr>
                            <w:r w:rsidRPr="001F1331">
                              <w:rPr>
                                <w:sz w:val="30"/>
                                <w:szCs w:val="30"/>
                              </w:rPr>
                              <w:t xml:space="preserve">A message from the </w:t>
                            </w:r>
                          </w:p>
                          <w:p w14:paraId="10AE7EAC" w14:textId="77777777" w:rsidR="00704BC5" w:rsidRDefault="00481BB2" w:rsidP="001F1331">
                            <w:pPr>
                              <w:pStyle w:val="Heading1-Professional"/>
                              <w:spacing w:before="0" w:after="0" w:line="240" w:lineRule="auto"/>
                            </w:pPr>
                            <w:r w:rsidRPr="001F1331">
                              <w:rPr>
                                <w:sz w:val="30"/>
                                <w:szCs w:val="30"/>
                              </w:rPr>
                              <w:t>Pastor and First</w:t>
                            </w:r>
                            <w:r>
                              <w:t xml:space="preserve"> Lady</w:t>
                            </w:r>
                          </w:p>
                          <w:p w14:paraId="113E4223" w14:textId="77777777" w:rsidR="00704BC5" w:rsidRDefault="00704BC5" w:rsidP="001C0042">
                            <w:pPr>
                              <w:pStyle w:val="Byline-Professional"/>
                              <w:spacing w:before="0" w:line="240" w:lineRule="auto"/>
                            </w:pPr>
                            <w:r>
                              <w:t>Reverend Vernon P. Burns</w:t>
                            </w:r>
                            <w:r w:rsidR="001F1331">
                              <w:rPr>
                                <w:noProof/>
                              </w:rPr>
                              <w:t xml:space="preserve">                </w:t>
                            </w:r>
                          </w:p>
                          <w:p w14:paraId="1C7BEE4B" w14:textId="77777777" w:rsidR="00481BB2" w:rsidRDefault="00481BB2" w:rsidP="001C0042">
                            <w:pPr>
                              <w:pStyle w:val="Byline-Professional"/>
                              <w:spacing w:before="0" w:line="240" w:lineRule="auto"/>
                            </w:pPr>
                            <w:r>
                              <w:t>First Lady Sandra Burns</w:t>
                            </w:r>
                          </w:p>
                          <w:p w14:paraId="597161DA" w14:textId="77777777" w:rsidR="00704BC5" w:rsidRDefault="00481BB2" w:rsidP="001C0042">
                            <w:pPr>
                              <w:pStyle w:val="BylineCompany-Professional"/>
                              <w:spacing w:after="0"/>
                            </w:pPr>
                            <w:r>
                              <w:t>Hunters Chapel A.M.E. Church</w:t>
                            </w:r>
                          </w:p>
                          <w:p w14:paraId="6DC3C148" w14:textId="77777777" w:rsidR="001C0042" w:rsidRDefault="001C0042">
                            <w:pPr>
                              <w:pStyle w:val="Picture-Professional"/>
                              <w:rPr>
                                <w:noProof/>
                              </w:rPr>
                            </w:pPr>
                          </w:p>
                          <w:p w14:paraId="78165FB3" w14:textId="77777777" w:rsidR="002404A9" w:rsidRPr="002404A9" w:rsidRDefault="002404A9" w:rsidP="002404A9">
                            <w:pPr>
                              <w:spacing w:after="200"/>
                              <w:rPr>
                                <w:sz w:val="24"/>
                                <w:szCs w:val="24"/>
                              </w:rPr>
                            </w:pPr>
                            <w:r w:rsidRPr="002404A9">
                              <w:rPr>
                                <w:rFonts w:ascii="Calibri" w:hAnsi="Calibri"/>
                                <w:color w:val="000000"/>
                                <w:sz w:val="18"/>
                                <w:szCs w:val="18"/>
                              </w:rPr>
                              <w:t>My Brothers and Sisters in Christ Jesus,</w:t>
                            </w:r>
                          </w:p>
                          <w:p w14:paraId="0D62490C" w14:textId="77777777" w:rsidR="002404A9" w:rsidRPr="002404A9" w:rsidRDefault="002404A9" w:rsidP="002404A9">
                            <w:pPr>
                              <w:rPr>
                                <w:sz w:val="24"/>
                                <w:szCs w:val="24"/>
                              </w:rPr>
                            </w:pPr>
                            <w:r w:rsidRPr="002404A9">
                              <w:rPr>
                                <w:rFonts w:ascii="Calibri" w:hAnsi="Calibri"/>
                                <w:color w:val="000000"/>
                                <w:sz w:val="18"/>
                                <w:szCs w:val="18"/>
                              </w:rPr>
                              <w:t>We give God thanks and we glory in Him even at a time such as this.</w:t>
                            </w:r>
                          </w:p>
                          <w:p w14:paraId="0E98FDF2" w14:textId="77777777" w:rsidR="002404A9" w:rsidRPr="002404A9" w:rsidRDefault="002404A9" w:rsidP="002404A9">
                            <w:pPr>
                              <w:rPr>
                                <w:sz w:val="24"/>
                                <w:szCs w:val="24"/>
                              </w:rPr>
                            </w:pPr>
                          </w:p>
                          <w:p w14:paraId="1E52E350" w14:textId="77777777" w:rsidR="002404A9" w:rsidRPr="002404A9" w:rsidRDefault="002404A9" w:rsidP="002404A9">
                            <w:pPr>
                              <w:rPr>
                                <w:sz w:val="24"/>
                                <w:szCs w:val="24"/>
                              </w:rPr>
                            </w:pPr>
                            <w:r w:rsidRPr="002404A9">
                              <w:rPr>
                                <w:rFonts w:ascii="Calibri" w:hAnsi="Calibri"/>
                                <w:color w:val="000000"/>
                                <w:sz w:val="18"/>
                                <w:szCs w:val="18"/>
                              </w:rPr>
                              <w:t>We have not in our lifetime had to deal with an unseen enemy like this COVID-19.  COVID-19 has closed colleges, closed schools, and has partially or completely shut down businesses and towns.  Our church buildings have also been closed and we see and hear of hospital rooms being loaded and many people dying.   </w:t>
                            </w:r>
                          </w:p>
                          <w:p w14:paraId="6CE748F4" w14:textId="77777777" w:rsidR="002404A9" w:rsidRPr="002404A9" w:rsidRDefault="002404A9" w:rsidP="002404A9">
                            <w:pPr>
                              <w:rPr>
                                <w:sz w:val="24"/>
                                <w:szCs w:val="24"/>
                              </w:rPr>
                            </w:pPr>
                          </w:p>
                          <w:p w14:paraId="7FE6B11F" w14:textId="77777777" w:rsidR="002404A9" w:rsidRPr="002404A9" w:rsidRDefault="002404A9" w:rsidP="002404A9">
                            <w:pPr>
                              <w:rPr>
                                <w:sz w:val="24"/>
                                <w:szCs w:val="24"/>
                              </w:rPr>
                            </w:pPr>
                            <w:r w:rsidRPr="002404A9">
                              <w:rPr>
                                <w:rFonts w:ascii="Calibri" w:hAnsi="Calibri"/>
                                <w:color w:val="000000"/>
                                <w:sz w:val="18"/>
                                <w:szCs w:val="18"/>
                              </w:rPr>
                              <w:t>It is wonderful to know that the church is more than a building.  The church is in the heart of each one of us. Jesus said, “Upon this rock I will build my church and the gates of hell shall not prevail against it”. </w:t>
                            </w:r>
                          </w:p>
                          <w:p w14:paraId="5025F576" w14:textId="77777777" w:rsidR="002404A9" w:rsidRPr="002404A9" w:rsidRDefault="002404A9" w:rsidP="002404A9">
                            <w:pPr>
                              <w:rPr>
                                <w:sz w:val="24"/>
                                <w:szCs w:val="24"/>
                              </w:rPr>
                            </w:pPr>
                          </w:p>
                          <w:p w14:paraId="5B468BCE" w14:textId="77777777" w:rsidR="002404A9" w:rsidRPr="002404A9" w:rsidRDefault="002404A9" w:rsidP="002404A9">
                            <w:pPr>
                              <w:rPr>
                                <w:sz w:val="24"/>
                                <w:szCs w:val="24"/>
                              </w:rPr>
                            </w:pPr>
                            <w:r w:rsidRPr="002404A9">
                              <w:rPr>
                                <w:rFonts w:ascii="Calibri" w:hAnsi="Calibri"/>
                                <w:color w:val="000000"/>
                                <w:sz w:val="18"/>
                                <w:szCs w:val="18"/>
                              </w:rPr>
                              <w:t>We say to you, be encouraged, for the Lord has said, “He will never leave us or forsake us”.  Let us give Him Praise, Glory, and Honor, and have faith in Him.</w:t>
                            </w:r>
                          </w:p>
                          <w:p w14:paraId="3C6E32CE" w14:textId="77777777" w:rsidR="002404A9" w:rsidRPr="002404A9" w:rsidRDefault="002404A9" w:rsidP="002404A9">
                            <w:pPr>
                              <w:rPr>
                                <w:sz w:val="24"/>
                                <w:szCs w:val="24"/>
                              </w:rPr>
                            </w:pPr>
                          </w:p>
                          <w:p w14:paraId="4AC31DEA" w14:textId="77777777" w:rsidR="00CE7FFE" w:rsidRDefault="00CE7FFE">
                            <w:pPr>
                              <w:pStyle w:val="Picture-Professional"/>
                              <w:rPr>
                                <w:noProof/>
                              </w:rPr>
                            </w:pPr>
                          </w:p>
                          <w:p w14:paraId="3A5F6A1B" w14:textId="77777777" w:rsidR="00313AB3" w:rsidRPr="006D3639" w:rsidRDefault="00207225" w:rsidP="00313AB3">
                            <w:pPr>
                              <w:pStyle w:val="Heading2-Professional"/>
                              <w:spacing w:before="0" w:after="0" w:line="240" w:lineRule="auto"/>
                              <w:rPr>
                                <w:rFonts w:ascii="Century Schoolbook" w:hAnsi="Century Schoolbook"/>
                                <w:i/>
                              </w:rPr>
                            </w:pPr>
                            <w:r>
                              <w:rPr>
                                <w:rFonts w:ascii="Century Schoolbook" w:hAnsi="Century Schoolbook"/>
                                <w:i/>
                                <w:sz w:val="20"/>
                              </w:rPr>
                              <w:t>Yours in His Service</w:t>
                            </w:r>
                            <w:r w:rsidR="00313AB3" w:rsidRPr="006D3639">
                              <w:rPr>
                                <w:rFonts w:ascii="Century Schoolbook" w:hAnsi="Century Schoolbook"/>
                                <w:i/>
                                <w:sz w:val="20"/>
                              </w:rPr>
                              <w:t>,</w:t>
                            </w:r>
                          </w:p>
                          <w:p w14:paraId="79766E50" w14:textId="77777777" w:rsidR="00313AB3" w:rsidRPr="00207225" w:rsidRDefault="00207225" w:rsidP="00313AB3">
                            <w:pPr>
                              <w:pStyle w:val="Heading2-Professional"/>
                              <w:spacing w:before="0" w:after="0" w:line="240" w:lineRule="auto"/>
                              <w:rPr>
                                <w:rFonts w:ascii="Edwardian Script ITC" w:hAnsi="Edwardian Script ITC"/>
                                <w:b/>
                              </w:rPr>
                            </w:pPr>
                            <w:r>
                              <w:rPr>
                                <w:rFonts w:ascii="Edwardian Script ITC" w:hAnsi="Edwardian Script ITC"/>
                                <w:b/>
                              </w:rPr>
                              <w:t>Reverend</w:t>
                            </w:r>
                            <w:r w:rsidRPr="00207225">
                              <w:rPr>
                                <w:rFonts w:ascii="Edwardian Script ITC" w:hAnsi="Edwardian Script ITC"/>
                                <w:b/>
                              </w:rPr>
                              <w:t xml:space="preserve"> </w:t>
                            </w:r>
                            <w:r>
                              <w:rPr>
                                <w:rFonts w:ascii="Edwardian Script ITC" w:hAnsi="Edwardian Script ITC"/>
                                <w:b/>
                              </w:rPr>
                              <w:t>&amp;</w:t>
                            </w:r>
                            <w:r w:rsidRPr="00207225">
                              <w:rPr>
                                <w:rFonts w:ascii="Edwardian Script ITC" w:hAnsi="Edwardian Script ITC"/>
                                <w:b/>
                              </w:rPr>
                              <w:t xml:space="preserve"> </w:t>
                            </w:r>
                            <w:r>
                              <w:rPr>
                                <w:rFonts w:ascii="Edwardian Script ITC" w:hAnsi="Edwardian Script ITC"/>
                                <w:b/>
                              </w:rPr>
                              <w:t>Mrs</w:t>
                            </w:r>
                            <w:r w:rsidR="000D7F62" w:rsidRPr="00207225">
                              <w:rPr>
                                <w:rFonts w:ascii="Edwardian Script ITC" w:hAnsi="Edwardian Script ITC"/>
                                <w:b/>
                              </w:rPr>
                              <w:t>. Vernon P.</w:t>
                            </w:r>
                            <w:r>
                              <w:rPr>
                                <w:rFonts w:ascii="Edwardian Script ITC" w:hAnsi="Edwardian Script ITC"/>
                                <w:b/>
                              </w:rPr>
                              <w:t xml:space="preserve"> </w:t>
                            </w:r>
                            <w:r w:rsidR="000D7F62" w:rsidRPr="00207225">
                              <w:rPr>
                                <w:rFonts w:ascii="Edwardian Script ITC" w:hAnsi="Edwardian Script ITC"/>
                                <w:b/>
                              </w:rPr>
                              <w:t>Burns</w:t>
                            </w:r>
                            <w:r w:rsidR="00313AB3" w:rsidRPr="00207225">
                              <w:rPr>
                                <w:rFonts w:ascii="Edwardian Script ITC" w:hAnsi="Edwardian Script ITC"/>
                                <w:b/>
                              </w:rPr>
                              <w:t xml:space="preserve"> </w:t>
                            </w:r>
                          </w:p>
                          <w:p w14:paraId="4F72F177" w14:textId="77777777" w:rsidR="00313AB3" w:rsidRDefault="000D7F62" w:rsidP="00313AB3">
                            <w:pPr>
                              <w:pStyle w:val="Heading2-Professional"/>
                              <w:spacing w:before="0" w:after="0" w:line="240" w:lineRule="auto"/>
                              <w:rPr>
                                <w:rFonts w:ascii="Edwardian Script ITC" w:hAnsi="Edwardian Script ITC"/>
                                <w:b/>
                              </w:rPr>
                            </w:pPr>
                            <w:r w:rsidRPr="00207225">
                              <w:rPr>
                                <w:rFonts w:ascii="Edwardian Script ITC" w:hAnsi="Edwardian Script ITC"/>
                                <w:b/>
                              </w:rPr>
                              <w:t>Hunter’s Chapel A.M.E. Church</w:t>
                            </w:r>
                          </w:p>
                          <w:p w14:paraId="7BE7AF9E" w14:textId="77777777" w:rsidR="008C5E6D" w:rsidRDefault="008C5E6D" w:rsidP="00313AB3">
                            <w:pPr>
                              <w:pStyle w:val="Heading2-Professional"/>
                              <w:spacing w:before="0" w:after="0" w:line="240" w:lineRule="auto"/>
                              <w:rPr>
                                <w:rFonts w:ascii="Edwardian Script ITC" w:hAnsi="Edwardian Script ITC"/>
                                <w:b/>
                              </w:rPr>
                            </w:pPr>
                          </w:p>
                          <w:p w14:paraId="07A64C8F" w14:textId="72DA8579" w:rsidR="001C0042" w:rsidRDefault="00944830">
                            <w:pPr>
                              <w:pStyle w:val="PictureCaption-Professional"/>
                            </w:pPr>
                            <w:r>
                              <w:t>I</w:t>
                            </w:r>
                            <w:r w:rsidR="006B5EDD">
                              <w:t xml:space="preserve">f you would like to submit a special prayer request, please submit your request to </w:t>
                            </w:r>
                            <w:hyperlink r:id="rId15" w:history="1">
                              <w:r w:rsidR="006B5EDD" w:rsidRPr="00B040A6">
                                <w:rPr>
                                  <w:rStyle w:val="Hyperlink"/>
                                </w:rPr>
                                <w:t>hunterschapelprayreq@gmail.com</w:t>
                              </w:r>
                            </w:hyperlink>
                            <w:r w:rsidR="006B5EDD">
                              <w:t xml:space="preserve">. </w:t>
                            </w:r>
                          </w:p>
                          <w:p w14:paraId="11D3B3C3" w14:textId="77777777" w:rsidR="00704BC5" w:rsidRPr="00D14068" w:rsidRDefault="00D14068">
                            <w:pPr>
                              <w:pStyle w:val="Pullquote-Professional"/>
                              <w:rPr>
                                <w:b/>
                                <w:i w:val="0"/>
                                <w:sz w:val="24"/>
                                <w:szCs w:val="24"/>
                              </w:rPr>
                            </w:pPr>
                            <w:r>
                              <w:rPr>
                                <w:b/>
                                <w:i w:val="0"/>
                                <w:sz w:val="24"/>
                                <w:szCs w:val="24"/>
                              </w:rPr>
                              <w:t>Prayer Corner</w:t>
                            </w:r>
                          </w:p>
                          <w:p w14:paraId="01A400F5" w14:textId="4DBA855E" w:rsidR="00704BC5" w:rsidRDefault="00002B88">
                            <w:pPr>
                              <w:pStyle w:val="Picture-Professional"/>
                            </w:pPr>
                            <w:r>
                              <w:rPr>
                                <w:noProof/>
                              </w:rPr>
                              <w:drawing>
                                <wp:inline distT="0" distB="0" distL="0" distR="0" wp14:anchorId="079B50BA" wp14:editId="6FDE31E5">
                                  <wp:extent cx="3421380" cy="4061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21380" cy="40614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262.55pt;margin-top:6.95pt;width:265.2pt;height:4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" o:allowincell="f" filled="f" strokecolor="#7030a0" strokeweight="2pt">
                <v:textbox style="mso-next-textbox:#Text Box 8">
                  <w:txbxContent>
                    <w:p w14:paraId="2DEDA3B7" w14:textId="77777777" w:rsidR="001F1331" w:rsidRDefault="00481BB2" w:rsidP="001F1331">
                      <w:pPr>
                        <w:pStyle w:val="Heading1-Professional"/>
                        <w:spacing w:before="0" w:after="0" w:line="240" w:lineRule="auto"/>
                        <w:rPr>
                          <w:sz w:val="30"/>
                          <w:szCs w:val="30"/>
                        </w:rPr>
                      </w:pPr>
                      <w:r w:rsidRPr="001F1331">
                        <w:rPr>
                          <w:sz w:val="30"/>
                          <w:szCs w:val="30"/>
                        </w:rPr>
                        <w:t xml:space="preserve">A message from the </w:t>
                      </w:r>
                    </w:p>
                    <w:p w14:paraId="10AE7EAC" w14:textId="77777777" w:rsidR="00704BC5" w:rsidRDefault="00481BB2" w:rsidP="001F1331">
                      <w:pPr>
                        <w:pStyle w:val="Heading1-Professional"/>
                        <w:spacing w:before="0" w:after="0" w:line="240" w:lineRule="auto"/>
                      </w:pPr>
                      <w:r w:rsidRPr="001F1331">
                        <w:rPr>
                          <w:sz w:val="30"/>
                          <w:szCs w:val="30"/>
                        </w:rPr>
                        <w:t>Pastor and First</w:t>
                      </w:r>
                      <w:r>
                        <w:t xml:space="preserve"> Lady</w:t>
                      </w:r>
                    </w:p>
                    <w:p w14:paraId="113E4223" w14:textId="77777777" w:rsidR="00704BC5" w:rsidRDefault="00704BC5" w:rsidP="001C0042">
                      <w:pPr>
                        <w:pStyle w:val="Byline-Professional"/>
                        <w:spacing w:before="0" w:line="240" w:lineRule="auto"/>
                      </w:pPr>
                      <w:r>
                        <w:t>Reverend Vernon P. Burns</w:t>
                      </w:r>
                      <w:r w:rsidR="001F1331">
                        <w:rPr>
                          <w:noProof/>
                        </w:rPr>
                        <w:t xml:space="preserve">                </w:t>
                      </w:r>
                    </w:p>
                    <w:p w14:paraId="1C7BEE4B" w14:textId="77777777" w:rsidR="00481BB2" w:rsidRDefault="00481BB2" w:rsidP="001C0042">
                      <w:pPr>
                        <w:pStyle w:val="Byline-Professional"/>
                        <w:spacing w:before="0" w:line="240" w:lineRule="auto"/>
                      </w:pPr>
                      <w:r>
                        <w:t>First Lady Sandra Burns</w:t>
                      </w:r>
                    </w:p>
                    <w:p w14:paraId="597161DA" w14:textId="77777777" w:rsidR="00704BC5" w:rsidRDefault="00481BB2" w:rsidP="001C0042">
                      <w:pPr>
                        <w:pStyle w:val="BylineCompany-Professional"/>
                        <w:spacing w:after="0"/>
                      </w:pPr>
                      <w:r>
                        <w:t>Hunters Chapel A.M.E. Church</w:t>
                      </w:r>
                    </w:p>
                    <w:p w14:paraId="6DC3C148" w14:textId="77777777" w:rsidR="001C0042" w:rsidRDefault="001C0042">
                      <w:pPr>
                        <w:pStyle w:val="Picture-Professional"/>
                        <w:rPr>
                          <w:noProof/>
                        </w:rPr>
                      </w:pPr>
                    </w:p>
                    <w:p w14:paraId="78165FB3" w14:textId="77777777" w:rsidR="002404A9" w:rsidRPr="002404A9" w:rsidRDefault="002404A9" w:rsidP="002404A9">
                      <w:pPr>
                        <w:spacing w:after="200"/>
                        <w:rPr>
                          <w:sz w:val="24"/>
                          <w:szCs w:val="24"/>
                        </w:rPr>
                      </w:pPr>
                      <w:r w:rsidRPr="002404A9">
                        <w:rPr>
                          <w:rFonts w:ascii="Calibri" w:hAnsi="Calibri"/>
                          <w:color w:val="000000"/>
                          <w:sz w:val="18"/>
                          <w:szCs w:val="18"/>
                        </w:rPr>
                        <w:t>My Brothers and Sisters in Christ Jesus,</w:t>
                      </w:r>
                    </w:p>
                    <w:p w14:paraId="0D62490C" w14:textId="77777777" w:rsidR="002404A9" w:rsidRPr="002404A9" w:rsidRDefault="002404A9" w:rsidP="002404A9">
                      <w:pPr>
                        <w:rPr>
                          <w:sz w:val="24"/>
                          <w:szCs w:val="24"/>
                        </w:rPr>
                      </w:pPr>
                      <w:r w:rsidRPr="002404A9">
                        <w:rPr>
                          <w:rFonts w:ascii="Calibri" w:hAnsi="Calibri"/>
                          <w:color w:val="000000"/>
                          <w:sz w:val="18"/>
                          <w:szCs w:val="18"/>
                        </w:rPr>
                        <w:t>We give God thanks and we glory in Him even at a time such as this.</w:t>
                      </w:r>
                    </w:p>
                    <w:p w14:paraId="0E98FDF2" w14:textId="77777777" w:rsidR="002404A9" w:rsidRPr="002404A9" w:rsidRDefault="002404A9" w:rsidP="002404A9">
                      <w:pPr>
                        <w:rPr>
                          <w:sz w:val="24"/>
                          <w:szCs w:val="24"/>
                        </w:rPr>
                      </w:pPr>
                    </w:p>
                    <w:p w14:paraId="1E52E350" w14:textId="77777777" w:rsidR="002404A9" w:rsidRPr="002404A9" w:rsidRDefault="002404A9" w:rsidP="002404A9">
                      <w:pPr>
                        <w:rPr>
                          <w:sz w:val="24"/>
                          <w:szCs w:val="24"/>
                        </w:rPr>
                      </w:pPr>
                      <w:r w:rsidRPr="002404A9">
                        <w:rPr>
                          <w:rFonts w:ascii="Calibri" w:hAnsi="Calibri"/>
                          <w:color w:val="000000"/>
                          <w:sz w:val="18"/>
                          <w:szCs w:val="18"/>
                        </w:rPr>
                        <w:t>We have not in our lifetime had to deal with an unseen enemy like this COVID-19.  COVID-19 has closed colleges, closed schools, and has partially or completely shut down businesses and towns.  Our church buildings have also been closed and we see and hear of hospital rooms being loaded and many people dying.   </w:t>
                      </w:r>
                    </w:p>
                    <w:p w14:paraId="6CE748F4" w14:textId="77777777" w:rsidR="002404A9" w:rsidRPr="002404A9" w:rsidRDefault="002404A9" w:rsidP="002404A9">
                      <w:pPr>
                        <w:rPr>
                          <w:sz w:val="24"/>
                          <w:szCs w:val="24"/>
                        </w:rPr>
                      </w:pPr>
                    </w:p>
                    <w:p w14:paraId="7FE6B11F" w14:textId="77777777" w:rsidR="002404A9" w:rsidRPr="002404A9" w:rsidRDefault="002404A9" w:rsidP="002404A9">
                      <w:pPr>
                        <w:rPr>
                          <w:sz w:val="24"/>
                          <w:szCs w:val="24"/>
                        </w:rPr>
                      </w:pPr>
                      <w:r w:rsidRPr="002404A9">
                        <w:rPr>
                          <w:rFonts w:ascii="Calibri" w:hAnsi="Calibri"/>
                          <w:color w:val="000000"/>
                          <w:sz w:val="18"/>
                          <w:szCs w:val="18"/>
                        </w:rPr>
                        <w:t>It is wonderful to know that the church is more than a building.  The church is in the heart of each one of us. Jesus said, “Upon this rock I will build my church and the gates of hell shall not prevail against it”. </w:t>
                      </w:r>
                    </w:p>
                    <w:p w14:paraId="5025F576" w14:textId="77777777" w:rsidR="002404A9" w:rsidRPr="002404A9" w:rsidRDefault="002404A9" w:rsidP="002404A9">
                      <w:pPr>
                        <w:rPr>
                          <w:sz w:val="24"/>
                          <w:szCs w:val="24"/>
                        </w:rPr>
                      </w:pPr>
                    </w:p>
                    <w:p w14:paraId="5B468BCE" w14:textId="77777777" w:rsidR="002404A9" w:rsidRPr="002404A9" w:rsidRDefault="002404A9" w:rsidP="002404A9">
                      <w:pPr>
                        <w:rPr>
                          <w:sz w:val="24"/>
                          <w:szCs w:val="24"/>
                        </w:rPr>
                      </w:pPr>
                      <w:r w:rsidRPr="002404A9">
                        <w:rPr>
                          <w:rFonts w:ascii="Calibri" w:hAnsi="Calibri"/>
                          <w:color w:val="000000"/>
                          <w:sz w:val="18"/>
                          <w:szCs w:val="18"/>
                        </w:rPr>
                        <w:t>We say to you, be encouraged, for the Lord has said, “He will never leave us or forsake us”.  Let us give Him Praise, Glory, and Honor, and have faith in Him.</w:t>
                      </w:r>
                    </w:p>
                    <w:p w14:paraId="3C6E32CE" w14:textId="77777777" w:rsidR="002404A9" w:rsidRPr="002404A9" w:rsidRDefault="002404A9" w:rsidP="002404A9">
                      <w:pPr>
                        <w:rPr>
                          <w:sz w:val="24"/>
                          <w:szCs w:val="24"/>
                        </w:rPr>
                      </w:pPr>
                    </w:p>
                    <w:p w14:paraId="4AC31DEA" w14:textId="77777777" w:rsidR="00CE7FFE" w:rsidRDefault="00CE7FFE">
                      <w:pPr>
                        <w:pStyle w:val="Picture-Professional"/>
                        <w:rPr>
                          <w:noProof/>
                        </w:rPr>
                      </w:pPr>
                    </w:p>
                    <w:p w14:paraId="3A5F6A1B" w14:textId="77777777" w:rsidR="00313AB3" w:rsidRPr="006D3639" w:rsidRDefault="00207225" w:rsidP="00313AB3">
                      <w:pPr>
                        <w:pStyle w:val="Heading2-Professional"/>
                        <w:spacing w:before="0" w:after="0" w:line="240" w:lineRule="auto"/>
                        <w:rPr>
                          <w:rFonts w:ascii="Century Schoolbook" w:hAnsi="Century Schoolbook"/>
                          <w:i/>
                        </w:rPr>
                      </w:pPr>
                      <w:r>
                        <w:rPr>
                          <w:rFonts w:ascii="Century Schoolbook" w:hAnsi="Century Schoolbook"/>
                          <w:i/>
                          <w:sz w:val="20"/>
                        </w:rPr>
                        <w:t>Yours in His Service</w:t>
                      </w:r>
                      <w:r w:rsidR="00313AB3" w:rsidRPr="006D3639">
                        <w:rPr>
                          <w:rFonts w:ascii="Century Schoolbook" w:hAnsi="Century Schoolbook"/>
                          <w:i/>
                          <w:sz w:val="20"/>
                        </w:rPr>
                        <w:t>,</w:t>
                      </w:r>
                    </w:p>
                    <w:p w14:paraId="79766E50" w14:textId="77777777" w:rsidR="00313AB3" w:rsidRPr="00207225" w:rsidRDefault="00207225" w:rsidP="00313AB3">
                      <w:pPr>
                        <w:pStyle w:val="Heading2-Professional"/>
                        <w:spacing w:before="0" w:after="0" w:line="240" w:lineRule="auto"/>
                        <w:rPr>
                          <w:rFonts w:ascii="Edwardian Script ITC" w:hAnsi="Edwardian Script ITC"/>
                          <w:b/>
                        </w:rPr>
                      </w:pPr>
                      <w:r>
                        <w:rPr>
                          <w:rFonts w:ascii="Edwardian Script ITC" w:hAnsi="Edwardian Script ITC"/>
                          <w:b/>
                        </w:rPr>
                        <w:t>Reverend</w:t>
                      </w:r>
                      <w:r w:rsidRPr="00207225">
                        <w:rPr>
                          <w:rFonts w:ascii="Edwardian Script ITC" w:hAnsi="Edwardian Script ITC"/>
                          <w:b/>
                        </w:rPr>
                        <w:t xml:space="preserve"> </w:t>
                      </w:r>
                      <w:r>
                        <w:rPr>
                          <w:rFonts w:ascii="Edwardian Script ITC" w:hAnsi="Edwardian Script ITC"/>
                          <w:b/>
                        </w:rPr>
                        <w:t>&amp;</w:t>
                      </w:r>
                      <w:r w:rsidRPr="00207225">
                        <w:rPr>
                          <w:rFonts w:ascii="Edwardian Script ITC" w:hAnsi="Edwardian Script ITC"/>
                          <w:b/>
                        </w:rPr>
                        <w:t xml:space="preserve"> </w:t>
                      </w:r>
                      <w:r>
                        <w:rPr>
                          <w:rFonts w:ascii="Edwardian Script ITC" w:hAnsi="Edwardian Script ITC"/>
                          <w:b/>
                        </w:rPr>
                        <w:t>Mrs</w:t>
                      </w:r>
                      <w:r w:rsidR="000D7F62" w:rsidRPr="00207225">
                        <w:rPr>
                          <w:rFonts w:ascii="Edwardian Script ITC" w:hAnsi="Edwardian Script ITC"/>
                          <w:b/>
                        </w:rPr>
                        <w:t>. Vernon P.</w:t>
                      </w:r>
                      <w:r>
                        <w:rPr>
                          <w:rFonts w:ascii="Edwardian Script ITC" w:hAnsi="Edwardian Script ITC"/>
                          <w:b/>
                        </w:rPr>
                        <w:t xml:space="preserve"> </w:t>
                      </w:r>
                      <w:r w:rsidR="000D7F62" w:rsidRPr="00207225">
                        <w:rPr>
                          <w:rFonts w:ascii="Edwardian Script ITC" w:hAnsi="Edwardian Script ITC"/>
                          <w:b/>
                        </w:rPr>
                        <w:t>Burns</w:t>
                      </w:r>
                      <w:r w:rsidR="00313AB3" w:rsidRPr="00207225">
                        <w:rPr>
                          <w:rFonts w:ascii="Edwardian Script ITC" w:hAnsi="Edwardian Script ITC"/>
                          <w:b/>
                        </w:rPr>
                        <w:t xml:space="preserve"> </w:t>
                      </w:r>
                    </w:p>
                    <w:p w14:paraId="4F72F177" w14:textId="77777777" w:rsidR="00313AB3" w:rsidRDefault="000D7F62" w:rsidP="00313AB3">
                      <w:pPr>
                        <w:pStyle w:val="Heading2-Professional"/>
                        <w:spacing w:before="0" w:after="0" w:line="240" w:lineRule="auto"/>
                        <w:rPr>
                          <w:rFonts w:ascii="Edwardian Script ITC" w:hAnsi="Edwardian Script ITC"/>
                          <w:b/>
                        </w:rPr>
                      </w:pPr>
                      <w:r w:rsidRPr="00207225">
                        <w:rPr>
                          <w:rFonts w:ascii="Edwardian Script ITC" w:hAnsi="Edwardian Script ITC"/>
                          <w:b/>
                        </w:rPr>
                        <w:t>Hunter’s Chapel A.M.E. Church</w:t>
                      </w:r>
                    </w:p>
                    <w:p w14:paraId="7BE7AF9E" w14:textId="77777777" w:rsidR="008C5E6D" w:rsidRDefault="008C5E6D" w:rsidP="00313AB3">
                      <w:pPr>
                        <w:pStyle w:val="Heading2-Professional"/>
                        <w:spacing w:before="0" w:after="0" w:line="240" w:lineRule="auto"/>
                        <w:rPr>
                          <w:rFonts w:ascii="Edwardian Script ITC" w:hAnsi="Edwardian Script ITC"/>
                          <w:b/>
                        </w:rPr>
                      </w:pPr>
                    </w:p>
                    <w:p w14:paraId="07A64C8F" w14:textId="72DA8579" w:rsidR="001C0042" w:rsidRDefault="00944830">
                      <w:pPr>
                        <w:pStyle w:val="PictureCaption-Professional"/>
                      </w:pPr>
                      <w:r>
                        <w:t>I</w:t>
                      </w:r>
                      <w:r w:rsidR="006B5EDD">
                        <w:t xml:space="preserve">f you would like to submit a special prayer request, please submit your request to </w:t>
                      </w:r>
                      <w:hyperlink r:id="rId17" w:history="1">
                        <w:r w:rsidR="006B5EDD" w:rsidRPr="00B040A6">
                          <w:rPr>
                            <w:rStyle w:val="Hyperlink"/>
                          </w:rPr>
                          <w:t>hunterschapelprayreq@gmail.com</w:t>
                        </w:r>
                      </w:hyperlink>
                      <w:r w:rsidR="006B5EDD">
                        <w:t xml:space="preserve">. </w:t>
                      </w:r>
                    </w:p>
                    <w:p w14:paraId="11D3B3C3" w14:textId="77777777" w:rsidR="00704BC5" w:rsidRPr="00D14068" w:rsidRDefault="00D14068">
                      <w:pPr>
                        <w:pStyle w:val="Pullquote-Professional"/>
                        <w:rPr>
                          <w:b/>
                          <w:i w:val="0"/>
                          <w:sz w:val="24"/>
                          <w:szCs w:val="24"/>
                        </w:rPr>
                      </w:pPr>
                      <w:r>
                        <w:rPr>
                          <w:b/>
                          <w:i w:val="0"/>
                          <w:sz w:val="24"/>
                          <w:szCs w:val="24"/>
                        </w:rPr>
                        <w:t>Prayer Corner</w:t>
                      </w:r>
                    </w:p>
                    <w:p w14:paraId="01A400F5" w14:textId="4DBA855E" w:rsidR="00704BC5" w:rsidRDefault="00002B88">
                      <w:pPr>
                        <w:pStyle w:val="Picture-Professional"/>
                      </w:pPr>
                      <w:r>
                        <w:rPr>
                          <w:noProof/>
                        </w:rPr>
                        <w:drawing>
                          <wp:inline distT="0" distB="0" distL="0" distR="0" wp14:anchorId="079B50BA" wp14:editId="6FDE31E5">
                            <wp:extent cx="3421380" cy="4061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21380" cy="4061460"/>
                                    </a:xfrm>
                                    <a:prstGeom prst="rect">
                                      <a:avLst/>
                                    </a:prstGeom>
                                  </pic:spPr>
                                </pic:pic>
                              </a:graphicData>
                            </a:graphic>
                          </wp:inline>
                        </w:drawing>
                      </w:r>
                    </w:p>
                  </w:txbxContent>
                </v:textbox>
              </v:shape>
            </w:pict>
          </mc:Fallback>
        </mc:AlternateContent>
      </w:r>
      <w:r w:rsidR="00290746">
        <w:rPr>
          <w:noProof/>
        </w:rPr>
        <mc:AlternateContent>
          <mc:Choice Requires="wps">
            <w:drawing>
              <wp:anchor distT="0" distB="0" distL="114300" distR="114300" simplePos="0" relativeHeight="251678720" behindDoc="0" locked="0" layoutInCell="1" allowOverlap="1" wp14:anchorId="08A1B36A" wp14:editId="703BE8C5">
                <wp:simplePos x="0" y="0"/>
                <wp:positionH relativeFrom="column">
                  <wp:posOffset>5767070</wp:posOffset>
                </wp:positionH>
                <wp:positionV relativeFrom="paragraph">
                  <wp:posOffset>141923</wp:posOffset>
                </wp:positionV>
                <wp:extent cx="836930" cy="1080135"/>
                <wp:effectExtent l="0" t="0" r="1270" b="5715"/>
                <wp:wrapSquare wrapText="bothSides"/>
                <wp:docPr id="20" name="Text Box 20"/>
                <wp:cNvGraphicFramePr/>
                <a:graphic xmlns:a="http://schemas.openxmlformats.org/drawingml/2006/main">
                  <a:graphicData uri="http://schemas.microsoft.com/office/word/2010/wordprocessingShape">
                    <wps:wsp>
                      <wps:cNvSpPr txBox="1"/>
                      <wps:spPr>
                        <a:xfrm>
                          <a:off x="0" y="0"/>
                          <a:ext cx="836930" cy="1080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30B10" w14:textId="77777777" w:rsidR="001F1331" w:rsidRDefault="00290746">
                            <w:r w:rsidRPr="00290746">
                              <w:rPr>
                                <w:noProof/>
                              </w:rPr>
                              <w:drawing>
                                <wp:inline distT="0" distB="0" distL="0" distR="0" wp14:anchorId="5EA8339C" wp14:editId="75D0C46E">
                                  <wp:extent cx="657225" cy="995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989" cy="999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54.1pt;margin-top:11.2pt;width:65.9pt;height:8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" fillcolor="white [3201]" stroked="f" strokeweight=".5pt">
                <v:textbox>
                  <w:txbxContent>
                    <w:p w14:paraId="1AA30B10" w14:textId="77777777" w:rsidR="001F1331" w:rsidRDefault="00290746">
                      <w:r w:rsidRPr="00290746">
                        <w:rPr>
                          <w:noProof/>
                        </w:rPr>
                        <w:drawing>
                          <wp:inline distT="0" distB="0" distL="0" distR="0" wp14:anchorId="5EA8339C" wp14:editId="75D0C46E">
                            <wp:extent cx="657225" cy="995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989" cy="999547"/>
                                    </a:xfrm>
                                    <a:prstGeom prst="rect">
                                      <a:avLst/>
                                    </a:prstGeom>
                                    <a:noFill/>
                                    <a:ln>
                                      <a:noFill/>
                                    </a:ln>
                                  </pic:spPr>
                                </pic:pic>
                              </a:graphicData>
                            </a:graphic>
                          </wp:inline>
                        </w:drawing>
                      </w:r>
                    </w:p>
                  </w:txbxContent>
                </v:textbox>
                <w10:wrap type="square"/>
              </v:shape>
            </w:pict>
          </mc:Fallback>
        </mc:AlternateContent>
      </w:r>
    </w:p>
    <w:p w14:paraId="08FF79FA" w14:textId="77777777" w:rsidR="00704BC5" w:rsidRDefault="007E08F0">
      <w:r>
        <w:rPr>
          <w:noProof/>
        </w:rPr>
        <mc:AlternateContent>
          <mc:Choice Requires="wps">
            <w:drawing>
              <wp:anchor distT="0" distB="0" distL="114300" distR="114300" simplePos="0" relativeHeight="251679744" behindDoc="0" locked="0" layoutInCell="1" allowOverlap="1" wp14:anchorId="45937CB6" wp14:editId="462439E5">
                <wp:simplePos x="0" y="0"/>
                <wp:positionH relativeFrom="column">
                  <wp:posOffset>2231390</wp:posOffset>
                </wp:positionH>
                <wp:positionV relativeFrom="paragraph">
                  <wp:posOffset>33020</wp:posOffset>
                </wp:positionV>
                <wp:extent cx="922020" cy="11506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22020" cy="1150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B4032" w14:textId="77777777" w:rsidR="001F1331" w:rsidRDefault="001F1331">
                            <w:r>
                              <w:rPr>
                                <w:noProof/>
                              </w:rPr>
                              <w:drawing>
                                <wp:inline distT="0" distB="0" distL="0" distR="0" wp14:anchorId="5E0B72F0" wp14:editId="784538ED">
                                  <wp:extent cx="748072" cy="103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49371" cy="1038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6" type="#_x0000_t202" style="position:absolute;margin-left:175.7pt;margin-top:2.6pt;width:72.6pt;height:90.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" fillcolor="white [3201]" stroked="f" strokeweight=".5pt">
                <v:textbox>
                  <w:txbxContent>
                    <w:p w14:paraId="78BB4032" w14:textId="77777777" w:rsidR="001F1331" w:rsidRDefault="001F1331">
                      <w:r>
                        <w:rPr>
                          <w:noProof/>
                        </w:rPr>
                        <w:drawing>
                          <wp:inline distT="0" distB="0" distL="0" distR="0" wp14:anchorId="5E0B72F0" wp14:editId="784538ED">
                            <wp:extent cx="748072" cy="103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49371" cy="1038120"/>
                                    </a:xfrm>
                                    <a:prstGeom prst="rect">
                                      <a:avLst/>
                                    </a:prstGeom>
                                  </pic:spPr>
                                </pic:pic>
                              </a:graphicData>
                            </a:graphic>
                          </wp:inline>
                        </w:drawing>
                      </w:r>
                    </w:p>
                  </w:txbxContent>
                </v:textbox>
              </v:shape>
            </w:pict>
          </mc:Fallback>
        </mc:AlternateContent>
      </w:r>
    </w:p>
    <w:p w14:paraId="4BF71A33" w14:textId="77777777" w:rsidR="00704BC5" w:rsidRDefault="00704BC5"/>
    <w:p w14:paraId="61B50113" w14:textId="77777777" w:rsidR="00704BC5" w:rsidRDefault="00704BC5"/>
    <w:p w14:paraId="77F71AFA" w14:textId="77777777" w:rsidR="00704BC5" w:rsidRDefault="00704BC5"/>
    <w:p w14:paraId="5DD2EA4B" w14:textId="77777777" w:rsidR="00704BC5" w:rsidRDefault="00704BC5"/>
    <w:p w14:paraId="7F733AA6" w14:textId="77777777" w:rsidR="00704BC5" w:rsidRDefault="00704BC5"/>
    <w:p w14:paraId="029DF8BB" w14:textId="77777777" w:rsidR="00704BC5" w:rsidRDefault="00704BC5"/>
    <w:p w14:paraId="015BCC52" w14:textId="77777777" w:rsidR="00704BC5" w:rsidRDefault="00704BC5"/>
    <w:p w14:paraId="39BA039D" w14:textId="77777777" w:rsidR="00704BC5" w:rsidRDefault="00704BC5"/>
    <w:p w14:paraId="302973C0" w14:textId="77777777" w:rsidR="00704BC5" w:rsidRDefault="00704BC5"/>
    <w:p w14:paraId="414A4BB1" w14:textId="77777777" w:rsidR="00704BC5" w:rsidRDefault="00704BC5"/>
    <w:p w14:paraId="5A468EF4" w14:textId="77777777" w:rsidR="00704BC5" w:rsidRDefault="00704BC5"/>
    <w:p w14:paraId="5FE715AF" w14:textId="77777777" w:rsidR="00704BC5" w:rsidRDefault="00704BC5"/>
    <w:p w14:paraId="3F37BBC2" w14:textId="77777777" w:rsidR="00704BC5" w:rsidRDefault="00704BC5"/>
    <w:p w14:paraId="582ACB81" w14:textId="77777777" w:rsidR="00704BC5" w:rsidRDefault="00704BC5"/>
    <w:p w14:paraId="7CCDFF62" w14:textId="77777777" w:rsidR="00704BC5" w:rsidRDefault="00704BC5"/>
    <w:p w14:paraId="05CB458C" w14:textId="77777777" w:rsidR="00704BC5" w:rsidRDefault="00704BC5"/>
    <w:p w14:paraId="6237B18C" w14:textId="77777777" w:rsidR="00704BC5" w:rsidRDefault="00704BC5"/>
    <w:p w14:paraId="0DA32FB7" w14:textId="77777777" w:rsidR="00704BC5" w:rsidRDefault="00704BC5"/>
    <w:p w14:paraId="486A2984" w14:textId="77777777" w:rsidR="00704BC5" w:rsidRDefault="00704BC5"/>
    <w:p w14:paraId="2BC782F9" w14:textId="77777777" w:rsidR="00704BC5" w:rsidRDefault="00704BC5"/>
    <w:p w14:paraId="1FF85204" w14:textId="77777777" w:rsidR="00704BC5" w:rsidRDefault="00704BC5"/>
    <w:p w14:paraId="146F28D7" w14:textId="77777777" w:rsidR="00AD75F3" w:rsidRDefault="00AD75F3"/>
    <w:p w14:paraId="077E7B3A" w14:textId="77777777" w:rsidR="00AD75F3" w:rsidRDefault="00AD75F3"/>
    <w:p w14:paraId="1A4A1F9D" w14:textId="77777777" w:rsidR="00704BC5" w:rsidRDefault="00704BC5"/>
    <w:p w14:paraId="28AB7EB6" w14:textId="77777777" w:rsidR="00704BC5" w:rsidRDefault="00704BC5"/>
    <w:p w14:paraId="5628DA31" w14:textId="77777777" w:rsidR="00704BC5" w:rsidRDefault="00704BC5"/>
    <w:p w14:paraId="78476DFA" w14:textId="77777777" w:rsidR="00704BC5" w:rsidRDefault="00704BC5"/>
    <w:p w14:paraId="67530A67" w14:textId="77777777" w:rsidR="00704BC5" w:rsidRDefault="00704BC5"/>
    <w:p w14:paraId="77C2F18C" w14:textId="77777777" w:rsidR="00704BC5" w:rsidRDefault="00704BC5"/>
    <w:p w14:paraId="093D74AB" w14:textId="77777777" w:rsidR="00671A67" w:rsidRDefault="00671A67"/>
    <w:p w14:paraId="15B16C5C" w14:textId="77777777" w:rsidR="00671A67" w:rsidRDefault="00671A67"/>
    <w:p w14:paraId="5296CDA7" w14:textId="2D378586" w:rsidR="00704BC5" w:rsidRDefault="00704BC5"/>
    <w:p w14:paraId="4A321E7B" w14:textId="77777777" w:rsidR="00654F64" w:rsidRDefault="00654F64"/>
    <w:p w14:paraId="7FC837F6" w14:textId="11B9EE1E" w:rsidR="00654F64" w:rsidRDefault="00654F64"/>
    <w:p w14:paraId="3F17CC0F" w14:textId="77777777" w:rsidR="00654F64" w:rsidRDefault="00654F64"/>
    <w:p w14:paraId="0EFC2050" w14:textId="24F0B650" w:rsidR="00654F64" w:rsidRDefault="00944830">
      <w:r>
        <w:rPr>
          <w:noProof/>
        </w:rPr>
        <w:drawing>
          <wp:anchor distT="0" distB="0" distL="114300" distR="114300" simplePos="0" relativeHeight="251692032" behindDoc="0" locked="0" layoutInCell="1" allowOverlap="1" wp14:anchorId="76CDCF9E" wp14:editId="2968DFB5">
            <wp:simplePos x="0" y="0"/>
            <wp:positionH relativeFrom="column">
              <wp:posOffset>4359910</wp:posOffset>
            </wp:positionH>
            <wp:positionV relativeFrom="paragraph">
              <wp:posOffset>75565</wp:posOffset>
            </wp:positionV>
            <wp:extent cx="1500505" cy="1290955"/>
            <wp:effectExtent l="0" t="0" r="4445" b="4445"/>
            <wp:wrapSquare wrapText="bothSides"/>
            <wp:docPr id="2" name="Picture 1" descr="Image result for https://www.ame2.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ttps://www.ame2.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0505" cy="1290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04DC3" w14:textId="77777777" w:rsidR="00654F64" w:rsidRDefault="00654F64"/>
    <w:p w14:paraId="64643496" w14:textId="3FA2AE6F" w:rsidR="00654F64" w:rsidRDefault="00885E96">
      <w:r>
        <w:rPr>
          <w:noProof/>
        </w:rPr>
        <mc:AlternateContent>
          <mc:Choice Requires="wps">
            <w:drawing>
              <wp:anchor distT="0" distB="0" distL="114300" distR="114300" simplePos="0" relativeHeight="251738112" behindDoc="0" locked="0" layoutInCell="1" allowOverlap="1" wp14:anchorId="2D916EA4" wp14:editId="089B2E80">
                <wp:simplePos x="0" y="0"/>
                <wp:positionH relativeFrom="column">
                  <wp:posOffset>-77470</wp:posOffset>
                </wp:positionH>
                <wp:positionV relativeFrom="paragraph">
                  <wp:posOffset>83820</wp:posOffset>
                </wp:positionV>
                <wp:extent cx="3368040" cy="1676400"/>
                <wp:effectExtent l="0" t="0" r="381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676400"/>
                        </a:xfrm>
                        <a:prstGeom prst="rect">
                          <a:avLst/>
                        </a:prstGeom>
                        <a:solidFill>
                          <a:srgbClr val="FFFFFF"/>
                        </a:solidFill>
                        <a:ln w="9525">
                          <a:noFill/>
                          <a:miter lim="800000"/>
                          <a:headEnd/>
                          <a:tailEnd/>
                        </a:ln>
                      </wps:spPr>
                      <wps:txbx>
                        <w:txbxContent>
                          <w:p w14:paraId="433330B1" w14:textId="5AE7984D" w:rsidR="00885E96" w:rsidRDefault="00885E96">
                            <w:r w:rsidRPr="00885E96">
                              <w:rPr>
                                <w:noProof/>
                              </w:rPr>
                              <w:drawing>
                                <wp:inline distT="0" distB="0" distL="0" distR="0" wp14:anchorId="24D38692" wp14:editId="11E5FE11">
                                  <wp:extent cx="3368040" cy="1432560"/>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8040" cy="1432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1pt;margin-top:6.6pt;width:265.2pt;height:1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" stroked="f">
                <v:textbox>
                  <w:txbxContent>
                    <w:p w14:paraId="433330B1" w14:textId="5AE7984D" w:rsidR="00885E96" w:rsidRDefault="00885E96">
                      <w:r w:rsidRPr="00885E96">
                        <w:drawing>
                          <wp:inline distT="0" distB="0" distL="0" distR="0" wp14:anchorId="24D38692" wp14:editId="11E5FE11">
                            <wp:extent cx="3368040" cy="1432560"/>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8040" cy="1432560"/>
                                    </a:xfrm>
                                    <a:prstGeom prst="rect">
                                      <a:avLst/>
                                    </a:prstGeom>
                                    <a:noFill/>
                                    <a:ln>
                                      <a:noFill/>
                                    </a:ln>
                                  </pic:spPr>
                                </pic:pic>
                              </a:graphicData>
                            </a:graphic>
                          </wp:inline>
                        </w:drawing>
                      </w:r>
                    </w:p>
                  </w:txbxContent>
                </v:textbox>
              </v:shape>
            </w:pict>
          </mc:Fallback>
        </mc:AlternateContent>
      </w:r>
    </w:p>
    <w:p w14:paraId="73425D58" w14:textId="77777777" w:rsidR="00654F64" w:rsidRDefault="00654F64"/>
    <w:p w14:paraId="5403E6AA" w14:textId="77777777" w:rsidR="00654F64" w:rsidRDefault="00654F64"/>
    <w:p w14:paraId="34B4DE9A" w14:textId="5CEC5783" w:rsidR="00654F64" w:rsidRDefault="00654F64"/>
    <w:p w14:paraId="50DC30BD" w14:textId="77777777" w:rsidR="00944830" w:rsidRDefault="00944830"/>
    <w:p w14:paraId="19CC816E" w14:textId="28E6F71C" w:rsidR="00654F64" w:rsidRDefault="00654F64"/>
    <w:p w14:paraId="558E1760" w14:textId="77777777" w:rsidR="00654F64" w:rsidRDefault="00654F64"/>
    <w:p w14:paraId="4723A37A" w14:textId="164A30CE" w:rsidR="00654F64" w:rsidRDefault="00944830">
      <w:r>
        <w:rPr>
          <w:noProof/>
        </w:rPr>
        <mc:AlternateContent>
          <mc:Choice Requires="wps">
            <w:drawing>
              <wp:anchor distT="0" distB="0" distL="114300" distR="114300" simplePos="0" relativeHeight="251694080" behindDoc="0" locked="0" layoutInCell="1" allowOverlap="1" wp14:anchorId="7B39994E" wp14:editId="373EFBCB">
                <wp:simplePos x="0" y="0"/>
                <wp:positionH relativeFrom="column">
                  <wp:posOffset>3856355</wp:posOffset>
                </wp:positionH>
                <wp:positionV relativeFrom="paragraph">
                  <wp:posOffset>104140</wp:posOffset>
                </wp:positionV>
                <wp:extent cx="2374265" cy="1403985"/>
                <wp:effectExtent l="0" t="0" r="381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2725155" w14:textId="77777777" w:rsidR="000168B2" w:rsidRPr="000168B2" w:rsidRDefault="000168B2" w:rsidP="000168B2">
                            <w:pPr>
                              <w:keepNext/>
                              <w:keepLines/>
                              <w:spacing w:line="276" w:lineRule="auto"/>
                              <w:textAlignment w:val="baseline"/>
                              <w:outlineLvl w:val="5"/>
                              <w:rPr>
                                <w:rFonts w:ascii="Arial" w:hAnsi="Arial" w:cs="Arial"/>
                                <w:b/>
                                <w:bCs/>
                                <w:color w:val="000000"/>
                                <w:sz w:val="22"/>
                                <w:szCs w:val="21"/>
                              </w:rPr>
                            </w:pPr>
                            <w:r w:rsidRPr="000168B2">
                              <w:rPr>
                                <w:rFonts w:ascii="Arial" w:hAnsi="Arial" w:cs="Arial"/>
                                <w:b/>
                                <w:bCs/>
                                <w:color w:val="000000"/>
                                <w:sz w:val="22"/>
                                <w:szCs w:val="21"/>
                                <w:bdr w:val="none" w:sz="0" w:space="0" w:color="auto" w:frame="1"/>
                              </w:rPr>
                              <w:t>The Second Episcopal District of the</w:t>
                            </w:r>
                          </w:p>
                          <w:p w14:paraId="36A6F482" w14:textId="77777777" w:rsidR="000168B2" w:rsidRPr="000168B2" w:rsidRDefault="000168B2" w:rsidP="000168B2">
                            <w:pPr>
                              <w:textAlignment w:val="baseline"/>
                              <w:outlineLvl w:val="5"/>
                              <w:rPr>
                                <w:rFonts w:ascii="Arial" w:hAnsi="Arial" w:cs="Arial"/>
                                <w:b/>
                                <w:bCs/>
                                <w:color w:val="000000"/>
                                <w:sz w:val="22"/>
                                <w:szCs w:val="21"/>
                              </w:rPr>
                            </w:pPr>
                            <w:r w:rsidRPr="000168B2">
                              <w:rPr>
                                <w:rFonts w:ascii="Arial" w:hAnsi="Arial" w:cs="Arial"/>
                                <w:b/>
                                <w:bCs/>
                                <w:color w:val="000000"/>
                                <w:sz w:val="22"/>
                                <w:szCs w:val="21"/>
                                <w:bdr w:val="none" w:sz="0" w:space="0" w:color="auto" w:frame="1"/>
                              </w:rPr>
                              <w:t>African Methodist Episcopal Church</w:t>
                            </w:r>
                          </w:p>
                          <w:p w14:paraId="3DFEF5C5" w14:textId="77777777" w:rsidR="000168B2" w:rsidRPr="006D3639" w:rsidRDefault="000168B2" w:rsidP="000168B2">
                            <w:pPr>
                              <w:textAlignment w:val="baseline"/>
                              <w:rPr>
                                <w:rFonts w:ascii="Arial" w:hAnsi="Arial" w:cs="Arial"/>
                                <w:i/>
                                <w:color w:val="000000"/>
                                <w:sz w:val="22"/>
                                <w:szCs w:val="21"/>
                              </w:rPr>
                            </w:pPr>
                            <w:r w:rsidRPr="006D3639">
                              <w:rPr>
                                <w:rFonts w:ascii="Arial" w:hAnsi="Arial" w:cs="Arial"/>
                                <w:i/>
                                <w:color w:val="3E3E3E"/>
                                <w:sz w:val="22"/>
                                <w:szCs w:val="21"/>
                                <w:bdr w:val="none" w:sz="0" w:space="0" w:color="auto" w:frame="1"/>
                              </w:rPr>
                              <w:t xml:space="preserve">James </w:t>
                            </w:r>
                            <w:proofErr w:type="spellStart"/>
                            <w:r w:rsidRPr="006D3639">
                              <w:rPr>
                                <w:rFonts w:ascii="Arial" w:hAnsi="Arial" w:cs="Arial"/>
                                <w:i/>
                                <w:color w:val="3E3E3E"/>
                                <w:sz w:val="22"/>
                                <w:szCs w:val="21"/>
                                <w:bdr w:val="none" w:sz="0" w:space="0" w:color="auto" w:frame="1"/>
                              </w:rPr>
                              <w:t>Levert</w:t>
                            </w:r>
                            <w:proofErr w:type="spellEnd"/>
                            <w:r w:rsidRPr="006D3639">
                              <w:rPr>
                                <w:rFonts w:ascii="Arial" w:hAnsi="Arial" w:cs="Arial"/>
                                <w:i/>
                                <w:color w:val="3E3E3E"/>
                                <w:sz w:val="22"/>
                                <w:szCs w:val="21"/>
                                <w:bdr w:val="none" w:sz="0" w:space="0" w:color="auto" w:frame="1"/>
                              </w:rPr>
                              <w:t xml:space="preserve"> Davis, Servant Bishop</w:t>
                            </w:r>
                          </w:p>
                          <w:p w14:paraId="79275889" w14:textId="77777777" w:rsidR="000168B2" w:rsidRPr="006D3639" w:rsidRDefault="000168B2" w:rsidP="000168B2">
                            <w:pPr>
                              <w:textAlignment w:val="baseline"/>
                              <w:rPr>
                                <w:rFonts w:ascii="Arial" w:hAnsi="Arial" w:cs="Arial"/>
                                <w:i/>
                                <w:color w:val="000000"/>
                                <w:sz w:val="22"/>
                                <w:szCs w:val="21"/>
                              </w:rPr>
                            </w:pPr>
                            <w:proofErr w:type="spellStart"/>
                            <w:r w:rsidRPr="006D3639">
                              <w:rPr>
                                <w:rFonts w:ascii="Arial" w:hAnsi="Arial" w:cs="Arial"/>
                                <w:i/>
                                <w:color w:val="3E3E3E"/>
                                <w:sz w:val="22"/>
                                <w:szCs w:val="21"/>
                                <w:bdr w:val="none" w:sz="0" w:space="0" w:color="auto" w:frame="1"/>
                              </w:rPr>
                              <w:t>Arelis</w:t>
                            </w:r>
                            <w:proofErr w:type="spellEnd"/>
                            <w:r w:rsidRPr="006D3639">
                              <w:rPr>
                                <w:rFonts w:ascii="Arial" w:hAnsi="Arial" w:cs="Arial"/>
                                <w:i/>
                                <w:color w:val="3E3E3E"/>
                                <w:sz w:val="22"/>
                                <w:szCs w:val="21"/>
                                <w:bdr w:val="none" w:sz="0" w:space="0" w:color="auto" w:frame="1"/>
                              </w:rPr>
                              <w:t xml:space="preserve"> </w:t>
                            </w:r>
                            <w:proofErr w:type="spellStart"/>
                            <w:r w:rsidRPr="006D3639">
                              <w:rPr>
                                <w:rFonts w:ascii="Arial" w:hAnsi="Arial" w:cs="Arial"/>
                                <w:i/>
                                <w:color w:val="3E3E3E"/>
                                <w:sz w:val="22"/>
                                <w:szCs w:val="21"/>
                                <w:bdr w:val="none" w:sz="0" w:space="0" w:color="auto" w:frame="1"/>
                              </w:rPr>
                              <w:t>Beevers</w:t>
                            </w:r>
                            <w:proofErr w:type="spellEnd"/>
                            <w:r w:rsidRPr="006D3639">
                              <w:rPr>
                                <w:rFonts w:ascii="Arial" w:hAnsi="Arial" w:cs="Arial"/>
                                <w:i/>
                                <w:color w:val="3E3E3E"/>
                                <w:sz w:val="22"/>
                                <w:szCs w:val="21"/>
                                <w:bdr w:val="none" w:sz="0" w:space="0" w:color="auto" w:frame="1"/>
                              </w:rPr>
                              <w:t xml:space="preserve"> Davis, WMS Supervisor</w:t>
                            </w:r>
                          </w:p>
                          <w:p w14:paraId="757C7508" w14:textId="77777777" w:rsidR="000168B2" w:rsidRDefault="000168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303.65pt;margin-top:8.2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" stroked="f">
                <v:textbox style="mso-fit-shape-to-text:t">
                  <w:txbxContent>
                    <w:p w14:paraId="42725155" w14:textId="77777777" w:rsidR="000168B2" w:rsidRPr="000168B2" w:rsidRDefault="000168B2" w:rsidP="000168B2">
                      <w:pPr>
                        <w:keepNext/>
                        <w:keepLines/>
                        <w:spacing w:line="276" w:lineRule="auto"/>
                        <w:textAlignment w:val="baseline"/>
                        <w:outlineLvl w:val="5"/>
                        <w:rPr>
                          <w:rFonts w:ascii="Arial" w:hAnsi="Arial" w:cs="Arial"/>
                          <w:b/>
                          <w:bCs/>
                          <w:color w:val="000000"/>
                          <w:sz w:val="22"/>
                          <w:szCs w:val="21"/>
                        </w:rPr>
                      </w:pPr>
                      <w:r w:rsidRPr="000168B2">
                        <w:rPr>
                          <w:rFonts w:ascii="Arial" w:hAnsi="Arial" w:cs="Arial"/>
                          <w:b/>
                          <w:bCs/>
                          <w:color w:val="000000"/>
                          <w:sz w:val="22"/>
                          <w:szCs w:val="21"/>
                          <w:bdr w:val="none" w:sz="0" w:space="0" w:color="auto" w:frame="1"/>
                        </w:rPr>
                        <w:t>The Second Episcopal District of the</w:t>
                      </w:r>
                    </w:p>
                    <w:p w14:paraId="36A6F482" w14:textId="77777777" w:rsidR="000168B2" w:rsidRPr="000168B2" w:rsidRDefault="000168B2" w:rsidP="000168B2">
                      <w:pPr>
                        <w:textAlignment w:val="baseline"/>
                        <w:outlineLvl w:val="5"/>
                        <w:rPr>
                          <w:rFonts w:ascii="Arial" w:hAnsi="Arial" w:cs="Arial"/>
                          <w:b/>
                          <w:bCs/>
                          <w:color w:val="000000"/>
                          <w:sz w:val="22"/>
                          <w:szCs w:val="21"/>
                        </w:rPr>
                      </w:pPr>
                      <w:r w:rsidRPr="000168B2">
                        <w:rPr>
                          <w:rFonts w:ascii="Arial" w:hAnsi="Arial" w:cs="Arial"/>
                          <w:b/>
                          <w:bCs/>
                          <w:color w:val="000000"/>
                          <w:sz w:val="22"/>
                          <w:szCs w:val="21"/>
                          <w:bdr w:val="none" w:sz="0" w:space="0" w:color="auto" w:frame="1"/>
                        </w:rPr>
                        <w:t>African Methodist Episcopal Church</w:t>
                      </w:r>
                    </w:p>
                    <w:p w14:paraId="3DFEF5C5" w14:textId="77777777" w:rsidR="000168B2" w:rsidRPr="006D3639" w:rsidRDefault="000168B2" w:rsidP="000168B2">
                      <w:pPr>
                        <w:textAlignment w:val="baseline"/>
                        <w:rPr>
                          <w:rFonts w:ascii="Arial" w:hAnsi="Arial" w:cs="Arial"/>
                          <w:i/>
                          <w:color w:val="000000"/>
                          <w:sz w:val="22"/>
                          <w:szCs w:val="21"/>
                        </w:rPr>
                      </w:pPr>
                      <w:r w:rsidRPr="006D3639">
                        <w:rPr>
                          <w:rFonts w:ascii="Arial" w:hAnsi="Arial" w:cs="Arial"/>
                          <w:i/>
                          <w:color w:val="3E3E3E"/>
                          <w:sz w:val="22"/>
                          <w:szCs w:val="21"/>
                          <w:bdr w:val="none" w:sz="0" w:space="0" w:color="auto" w:frame="1"/>
                        </w:rPr>
                        <w:t xml:space="preserve">James </w:t>
                      </w:r>
                      <w:proofErr w:type="spellStart"/>
                      <w:r w:rsidRPr="006D3639">
                        <w:rPr>
                          <w:rFonts w:ascii="Arial" w:hAnsi="Arial" w:cs="Arial"/>
                          <w:i/>
                          <w:color w:val="3E3E3E"/>
                          <w:sz w:val="22"/>
                          <w:szCs w:val="21"/>
                          <w:bdr w:val="none" w:sz="0" w:space="0" w:color="auto" w:frame="1"/>
                        </w:rPr>
                        <w:t>Levert</w:t>
                      </w:r>
                      <w:proofErr w:type="spellEnd"/>
                      <w:r w:rsidRPr="006D3639">
                        <w:rPr>
                          <w:rFonts w:ascii="Arial" w:hAnsi="Arial" w:cs="Arial"/>
                          <w:i/>
                          <w:color w:val="3E3E3E"/>
                          <w:sz w:val="22"/>
                          <w:szCs w:val="21"/>
                          <w:bdr w:val="none" w:sz="0" w:space="0" w:color="auto" w:frame="1"/>
                        </w:rPr>
                        <w:t xml:space="preserve"> Davis, Servant Bishop</w:t>
                      </w:r>
                    </w:p>
                    <w:p w14:paraId="79275889" w14:textId="77777777" w:rsidR="000168B2" w:rsidRPr="006D3639" w:rsidRDefault="000168B2" w:rsidP="000168B2">
                      <w:pPr>
                        <w:textAlignment w:val="baseline"/>
                        <w:rPr>
                          <w:rFonts w:ascii="Arial" w:hAnsi="Arial" w:cs="Arial"/>
                          <w:i/>
                          <w:color w:val="000000"/>
                          <w:sz w:val="22"/>
                          <w:szCs w:val="21"/>
                        </w:rPr>
                      </w:pPr>
                      <w:proofErr w:type="spellStart"/>
                      <w:r w:rsidRPr="006D3639">
                        <w:rPr>
                          <w:rFonts w:ascii="Arial" w:hAnsi="Arial" w:cs="Arial"/>
                          <w:i/>
                          <w:color w:val="3E3E3E"/>
                          <w:sz w:val="22"/>
                          <w:szCs w:val="21"/>
                          <w:bdr w:val="none" w:sz="0" w:space="0" w:color="auto" w:frame="1"/>
                        </w:rPr>
                        <w:t>Arelis</w:t>
                      </w:r>
                      <w:proofErr w:type="spellEnd"/>
                      <w:r w:rsidRPr="006D3639">
                        <w:rPr>
                          <w:rFonts w:ascii="Arial" w:hAnsi="Arial" w:cs="Arial"/>
                          <w:i/>
                          <w:color w:val="3E3E3E"/>
                          <w:sz w:val="22"/>
                          <w:szCs w:val="21"/>
                          <w:bdr w:val="none" w:sz="0" w:space="0" w:color="auto" w:frame="1"/>
                        </w:rPr>
                        <w:t xml:space="preserve"> </w:t>
                      </w:r>
                      <w:proofErr w:type="spellStart"/>
                      <w:r w:rsidRPr="006D3639">
                        <w:rPr>
                          <w:rFonts w:ascii="Arial" w:hAnsi="Arial" w:cs="Arial"/>
                          <w:i/>
                          <w:color w:val="3E3E3E"/>
                          <w:sz w:val="22"/>
                          <w:szCs w:val="21"/>
                          <w:bdr w:val="none" w:sz="0" w:space="0" w:color="auto" w:frame="1"/>
                        </w:rPr>
                        <w:t>Beevers</w:t>
                      </w:r>
                      <w:proofErr w:type="spellEnd"/>
                      <w:r w:rsidRPr="006D3639">
                        <w:rPr>
                          <w:rFonts w:ascii="Arial" w:hAnsi="Arial" w:cs="Arial"/>
                          <w:i/>
                          <w:color w:val="3E3E3E"/>
                          <w:sz w:val="22"/>
                          <w:szCs w:val="21"/>
                          <w:bdr w:val="none" w:sz="0" w:space="0" w:color="auto" w:frame="1"/>
                        </w:rPr>
                        <w:t xml:space="preserve"> Davis, WMS Supervisor</w:t>
                      </w:r>
                    </w:p>
                    <w:p w14:paraId="757C7508" w14:textId="77777777" w:rsidR="000168B2" w:rsidRDefault="000168B2"/>
                  </w:txbxContent>
                </v:textbox>
              </v:shape>
            </w:pict>
          </mc:Fallback>
        </mc:AlternateContent>
      </w:r>
    </w:p>
    <w:p w14:paraId="70B7ADE3" w14:textId="77777777" w:rsidR="008C5E6D" w:rsidRDefault="008C5E6D"/>
    <w:p w14:paraId="5196D593" w14:textId="77777777" w:rsidR="008C5E6D" w:rsidRDefault="008C5E6D"/>
    <w:p w14:paraId="228C48D6" w14:textId="77777777" w:rsidR="008C5E6D" w:rsidRDefault="008C5E6D"/>
    <w:p w14:paraId="5D80B764" w14:textId="77777777" w:rsidR="00654F64" w:rsidRDefault="00654F64"/>
    <w:p w14:paraId="2E085A03" w14:textId="04469D1A" w:rsidR="00704BC5" w:rsidRDefault="008C5E6D">
      <w:r>
        <w:rPr>
          <w:noProof/>
        </w:rPr>
        <w:lastRenderedPageBreak/>
        <mc:AlternateContent>
          <mc:Choice Requires="wps">
            <w:drawing>
              <wp:anchor distT="0" distB="0" distL="114300" distR="114300" simplePos="0" relativeHeight="251672576" behindDoc="0" locked="0" layoutInCell="1" allowOverlap="1" wp14:anchorId="523D9784" wp14:editId="079EBFBE">
                <wp:simplePos x="0" y="0"/>
                <wp:positionH relativeFrom="column">
                  <wp:posOffset>-123190</wp:posOffset>
                </wp:positionH>
                <wp:positionV relativeFrom="paragraph">
                  <wp:posOffset>-152400</wp:posOffset>
                </wp:positionV>
                <wp:extent cx="3291840" cy="4130040"/>
                <wp:effectExtent l="0" t="0" r="381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30040"/>
                        </a:xfrm>
                        <a:prstGeom prst="rect">
                          <a:avLst/>
                        </a:prstGeom>
                        <a:solidFill>
                          <a:srgbClr val="FFFFFF"/>
                        </a:solidFill>
                        <a:ln w="9525">
                          <a:noFill/>
                          <a:miter lim="800000"/>
                          <a:headEnd/>
                          <a:tailEnd/>
                        </a:ln>
                      </wps:spPr>
                      <wps:txbx>
                        <w:txbxContent>
                          <w:p w14:paraId="53699E91" w14:textId="7CF345D4" w:rsidR="006D4685" w:rsidRPr="002E4842" w:rsidRDefault="006D4685" w:rsidP="00654F64">
                            <w:pPr>
                              <w:pStyle w:val="Title"/>
                              <w:rPr>
                                <w:b/>
                                <w:sz w:val="32"/>
                                <w:szCs w:val="34"/>
                              </w:rPr>
                            </w:pPr>
                            <w:r w:rsidRPr="002E4842">
                              <w:rPr>
                                <w:b/>
                                <w:sz w:val="32"/>
                                <w:szCs w:val="34"/>
                              </w:rPr>
                              <w:t xml:space="preserve">Christian Living: </w:t>
                            </w:r>
                            <w:r w:rsidR="00002B88" w:rsidRPr="002E4842">
                              <w:rPr>
                                <w:b/>
                                <w:sz w:val="32"/>
                                <w:szCs w:val="34"/>
                              </w:rPr>
                              <w:t xml:space="preserve">Christian </w:t>
                            </w:r>
                            <w:r w:rsidRPr="002E4842">
                              <w:rPr>
                                <w:b/>
                                <w:sz w:val="32"/>
                                <w:szCs w:val="34"/>
                              </w:rPr>
                              <w:t xml:space="preserve">Living </w:t>
                            </w:r>
                            <w:r w:rsidR="00002B88" w:rsidRPr="002E4842">
                              <w:rPr>
                                <w:b/>
                                <w:sz w:val="32"/>
                                <w:szCs w:val="34"/>
                              </w:rPr>
                              <w:t>Principles</w:t>
                            </w:r>
                          </w:p>
                          <w:p w14:paraId="25CE5E7F" w14:textId="77777777" w:rsidR="00002B88" w:rsidRPr="00002B88" w:rsidRDefault="00002B88" w:rsidP="00002B88">
                            <w:pPr>
                              <w:rPr>
                                <w:sz w:val="22"/>
                              </w:rPr>
                            </w:pPr>
                            <w:r w:rsidRPr="00002B88">
                              <w:rPr>
                                <w:sz w:val="22"/>
                              </w:rPr>
                              <w:t>God gave us the Bible to teach us the best way to live and to give us examples of others to learn from. The good and bad examples in the Bible can make what may seem to be abstract principles come to life.</w:t>
                            </w:r>
                          </w:p>
                          <w:p w14:paraId="357FC7CF" w14:textId="77777777" w:rsidR="00002B88" w:rsidRPr="00002B88" w:rsidRDefault="00002B88" w:rsidP="00002B88">
                            <w:pPr>
                              <w:rPr>
                                <w:sz w:val="22"/>
                              </w:rPr>
                            </w:pPr>
                          </w:p>
                          <w:p w14:paraId="790BE941" w14:textId="4650A430" w:rsidR="00002B88" w:rsidRPr="00002B88" w:rsidRDefault="00002B88" w:rsidP="00002B88">
                            <w:pPr>
                              <w:rPr>
                                <w:sz w:val="22"/>
                              </w:rPr>
                            </w:pPr>
                            <w:r w:rsidRPr="00002B88">
                              <w:rPr>
                                <w:sz w:val="22"/>
                              </w:rPr>
                              <w:t xml:space="preserve">The articles </w:t>
                            </w:r>
                            <w:r w:rsidR="008C5E6D">
                              <w:rPr>
                                <w:sz w:val="22"/>
                              </w:rPr>
                              <w:t xml:space="preserve">you will be seeing </w:t>
                            </w:r>
                            <w:r w:rsidRPr="00002B88">
                              <w:rPr>
                                <w:sz w:val="22"/>
                              </w:rPr>
                              <w:t>in this “Christian Living” section will help you find and understand the biblical principles for dealing with the challenges of life. They will help you build strong, supportive, loving relationships. They will help you grow in knowledge of God’s way and in acting on that knowledge.</w:t>
                            </w:r>
                          </w:p>
                          <w:p w14:paraId="02213056" w14:textId="77777777" w:rsidR="00002B88" w:rsidRPr="00002B88" w:rsidRDefault="00002B88" w:rsidP="00002B88">
                            <w:pPr>
                              <w:rPr>
                                <w:sz w:val="22"/>
                              </w:rPr>
                            </w:pPr>
                          </w:p>
                          <w:p w14:paraId="59004884" w14:textId="1EB7953D" w:rsidR="00002B88" w:rsidRPr="00002B88" w:rsidRDefault="00002B88" w:rsidP="00002B88">
                            <w:pPr>
                              <w:rPr>
                                <w:sz w:val="22"/>
                              </w:rPr>
                            </w:pPr>
                            <w:r w:rsidRPr="00002B88">
                              <w:rPr>
                                <w:sz w:val="22"/>
                              </w:rPr>
                              <w:t xml:space="preserve">God’s way is the way of love. It’s the way of peace. Biblical principles will help us at home, </w:t>
                            </w:r>
                            <w:r w:rsidR="008C5E6D">
                              <w:rPr>
                                <w:sz w:val="22"/>
                              </w:rPr>
                              <w:t xml:space="preserve">at church, </w:t>
                            </w:r>
                            <w:r w:rsidRPr="00002B88">
                              <w:rPr>
                                <w:sz w:val="22"/>
                              </w:rPr>
                              <w:t>at school, on the job, in our time management and decision making, in controlling our emotions and in growing in spiritual maturity. By practicing Christian living, we will demonstrate the values that Christ has and the love He shows.</w:t>
                            </w:r>
                          </w:p>
                          <w:p w14:paraId="68143BBE" w14:textId="77777777" w:rsidR="006D4685" w:rsidRDefault="006D4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7pt;margin-top:-12pt;width:259.2pt;height:3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x/JA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" stroked="f">
                <v:textbox>
                  <w:txbxContent>
                    <w:p w14:paraId="53699E91" w14:textId="7CF345D4" w:rsidR="006D4685" w:rsidRPr="002E4842" w:rsidRDefault="006D4685" w:rsidP="00654F64">
                      <w:pPr>
                        <w:pStyle w:val="Title"/>
                        <w:rPr>
                          <w:b/>
                          <w:sz w:val="32"/>
                          <w:szCs w:val="34"/>
                        </w:rPr>
                      </w:pPr>
                      <w:r w:rsidRPr="002E4842">
                        <w:rPr>
                          <w:b/>
                          <w:sz w:val="32"/>
                          <w:szCs w:val="34"/>
                        </w:rPr>
                        <w:t xml:space="preserve">Christian Living: </w:t>
                      </w:r>
                      <w:r w:rsidR="00002B88" w:rsidRPr="002E4842">
                        <w:rPr>
                          <w:b/>
                          <w:sz w:val="32"/>
                          <w:szCs w:val="34"/>
                        </w:rPr>
                        <w:t xml:space="preserve">Christian </w:t>
                      </w:r>
                      <w:r w:rsidRPr="002E4842">
                        <w:rPr>
                          <w:b/>
                          <w:sz w:val="32"/>
                          <w:szCs w:val="34"/>
                        </w:rPr>
                        <w:t xml:space="preserve">Living </w:t>
                      </w:r>
                      <w:r w:rsidR="00002B88" w:rsidRPr="002E4842">
                        <w:rPr>
                          <w:b/>
                          <w:sz w:val="32"/>
                          <w:szCs w:val="34"/>
                        </w:rPr>
                        <w:t>Principles</w:t>
                      </w:r>
                    </w:p>
                    <w:p w14:paraId="25CE5E7F" w14:textId="77777777" w:rsidR="00002B88" w:rsidRPr="00002B88" w:rsidRDefault="00002B88" w:rsidP="00002B88">
                      <w:pPr>
                        <w:rPr>
                          <w:sz w:val="22"/>
                        </w:rPr>
                      </w:pPr>
                      <w:r w:rsidRPr="00002B88">
                        <w:rPr>
                          <w:sz w:val="22"/>
                        </w:rPr>
                        <w:t>God gave us the Bible to teach us the best way to live and to give us examples of others to learn from. The good and bad examples in the Bible can make what may seem to be abstract principles come to life.</w:t>
                      </w:r>
                    </w:p>
                    <w:p w14:paraId="357FC7CF" w14:textId="77777777" w:rsidR="00002B88" w:rsidRPr="00002B88" w:rsidRDefault="00002B88" w:rsidP="00002B88">
                      <w:pPr>
                        <w:rPr>
                          <w:sz w:val="22"/>
                        </w:rPr>
                      </w:pPr>
                    </w:p>
                    <w:p w14:paraId="790BE941" w14:textId="4650A430" w:rsidR="00002B88" w:rsidRPr="00002B88" w:rsidRDefault="00002B88" w:rsidP="00002B88">
                      <w:pPr>
                        <w:rPr>
                          <w:sz w:val="22"/>
                        </w:rPr>
                      </w:pPr>
                      <w:r w:rsidRPr="00002B88">
                        <w:rPr>
                          <w:sz w:val="22"/>
                        </w:rPr>
                        <w:t xml:space="preserve">The articles </w:t>
                      </w:r>
                      <w:r w:rsidR="008C5E6D">
                        <w:rPr>
                          <w:sz w:val="22"/>
                        </w:rPr>
                        <w:t xml:space="preserve">you will be seeing </w:t>
                      </w:r>
                      <w:r w:rsidRPr="00002B88">
                        <w:rPr>
                          <w:sz w:val="22"/>
                        </w:rPr>
                        <w:t>in this “Christian Living” section will help you find and understand the biblical principles for dealing with the challenges of life. They will help you build strong, supportive, loving relationships. They will help you grow in knowledge of God’s way and in acting on that knowledge.</w:t>
                      </w:r>
                    </w:p>
                    <w:p w14:paraId="02213056" w14:textId="77777777" w:rsidR="00002B88" w:rsidRPr="00002B88" w:rsidRDefault="00002B88" w:rsidP="00002B88">
                      <w:pPr>
                        <w:rPr>
                          <w:sz w:val="22"/>
                        </w:rPr>
                      </w:pPr>
                    </w:p>
                    <w:p w14:paraId="59004884" w14:textId="1EB7953D" w:rsidR="00002B88" w:rsidRPr="00002B88" w:rsidRDefault="00002B88" w:rsidP="00002B88">
                      <w:pPr>
                        <w:rPr>
                          <w:sz w:val="22"/>
                        </w:rPr>
                      </w:pPr>
                      <w:r w:rsidRPr="00002B88">
                        <w:rPr>
                          <w:sz w:val="22"/>
                        </w:rPr>
                        <w:t xml:space="preserve">God’s way is the way of love. It’s the way of peace. Biblical principles will help us at home, </w:t>
                      </w:r>
                      <w:r w:rsidR="008C5E6D">
                        <w:rPr>
                          <w:sz w:val="22"/>
                        </w:rPr>
                        <w:t xml:space="preserve">at church, </w:t>
                      </w:r>
                      <w:r w:rsidRPr="00002B88">
                        <w:rPr>
                          <w:sz w:val="22"/>
                        </w:rPr>
                        <w:t>at school, on the job, in our time management and decision making, in controlling our emotions and in growing in spiritual maturity. By practicing Christian living, we will demonstrate the values that Christ has and the love He shows.</w:t>
                      </w:r>
                    </w:p>
                    <w:p w14:paraId="68143BBE" w14:textId="77777777" w:rsidR="006D4685" w:rsidRDefault="006D4685"/>
                  </w:txbxContent>
                </v:textbox>
              </v:shape>
            </w:pict>
          </mc:Fallback>
        </mc:AlternateContent>
      </w:r>
      <w:r w:rsidR="00EA14FB">
        <w:rPr>
          <w:noProof/>
        </w:rPr>
        <mc:AlternateContent>
          <mc:Choice Requires="wps">
            <w:drawing>
              <wp:anchor distT="0" distB="0" distL="114300" distR="114300" simplePos="0" relativeHeight="251673600" behindDoc="0" locked="0" layoutInCell="1" allowOverlap="1" wp14:anchorId="0BFCDE93" wp14:editId="7EF35AE1">
                <wp:simplePos x="0" y="0"/>
                <wp:positionH relativeFrom="column">
                  <wp:posOffset>3740150</wp:posOffset>
                </wp:positionH>
                <wp:positionV relativeFrom="paragraph">
                  <wp:posOffset>-99060</wp:posOffset>
                </wp:positionV>
                <wp:extent cx="2964180" cy="3116580"/>
                <wp:effectExtent l="0" t="0" r="7620" b="7620"/>
                <wp:wrapNone/>
                <wp:docPr id="16" name="Text Box 16"/>
                <wp:cNvGraphicFramePr/>
                <a:graphic xmlns:a="http://schemas.openxmlformats.org/drawingml/2006/main">
                  <a:graphicData uri="http://schemas.microsoft.com/office/word/2010/wordprocessingShape">
                    <wps:wsp>
                      <wps:cNvSpPr txBox="1"/>
                      <wps:spPr>
                        <a:xfrm>
                          <a:off x="0" y="0"/>
                          <a:ext cx="2964180" cy="3116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15849" w14:textId="77777777" w:rsidR="00D14068" w:rsidRPr="002E4842" w:rsidRDefault="00403A89" w:rsidP="006009B4">
                            <w:pPr>
                              <w:pStyle w:val="Title"/>
                              <w:rPr>
                                <w:b/>
                                <w:sz w:val="32"/>
                                <w:szCs w:val="36"/>
                              </w:rPr>
                            </w:pPr>
                            <w:r w:rsidRPr="002E4842">
                              <w:rPr>
                                <w:b/>
                                <w:sz w:val="32"/>
                                <w:szCs w:val="36"/>
                              </w:rPr>
                              <w:t>Meet the Congregation</w:t>
                            </w:r>
                          </w:p>
                          <w:p w14:paraId="1894CFA0" w14:textId="79CDD7B5" w:rsidR="006009B4" w:rsidRDefault="006009B4">
                            <w:pPr>
                              <w:rPr>
                                <w:rFonts w:ascii="Arial Black" w:hAnsi="Arial Black"/>
                                <w:noProof/>
                                <w:sz w:val="24"/>
                                <w:szCs w:val="24"/>
                              </w:rPr>
                            </w:pPr>
                          </w:p>
                          <w:p w14:paraId="1FEDDE35" w14:textId="77777777" w:rsidR="00403A89" w:rsidRDefault="00403A89">
                            <w:pPr>
                              <w:rPr>
                                <w:rFonts w:ascii="Arial Black" w:hAnsi="Arial Black"/>
                                <w:sz w:val="24"/>
                                <w:szCs w:val="24"/>
                              </w:rPr>
                            </w:pPr>
                          </w:p>
                          <w:p w14:paraId="037249C2" w14:textId="77777777" w:rsidR="006009B4" w:rsidRPr="00403A89" w:rsidRDefault="006009B4">
                            <w:pPr>
                              <w:rPr>
                                <w:rFonts w:ascii="Arial Black" w:hAnsi="Arial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294.5pt;margin-top:-7.8pt;width:233.4pt;height:24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" fillcolor="white [3201]" stroked="f" strokeweight=".5pt">
                <v:textbox>
                  <w:txbxContent>
                    <w:p w14:paraId="72B15849" w14:textId="77777777" w:rsidR="00D14068" w:rsidRPr="002E4842" w:rsidRDefault="00403A89" w:rsidP="006009B4">
                      <w:pPr>
                        <w:pStyle w:val="Title"/>
                        <w:rPr>
                          <w:b/>
                          <w:sz w:val="32"/>
                          <w:szCs w:val="36"/>
                        </w:rPr>
                      </w:pPr>
                      <w:r w:rsidRPr="002E4842">
                        <w:rPr>
                          <w:b/>
                          <w:sz w:val="32"/>
                          <w:szCs w:val="36"/>
                        </w:rPr>
                        <w:t>Meet the Congregation</w:t>
                      </w:r>
                    </w:p>
                    <w:p w14:paraId="1894CFA0" w14:textId="79CDD7B5" w:rsidR="006009B4" w:rsidRDefault="006009B4">
                      <w:pPr>
                        <w:rPr>
                          <w:rFonts w:ascii="Arial Black" w:hAnsi="Arial Black"/>
                          <w:noProof/>
                          <w:sz w:val="24"/>
                          <w:szCs w:val="24"/>
                        </w:rPr>
                      </w:pPr>
                    </w:p>
                    <w:p w14:paraId="1FEDDE35" w14:textId="77777777" w:rsidR="00403A89" w:rsidRDefault="00403A89">
                      <w:pPr>
                        <w:rPr>
                          <w:rFonts w:ascii="Arial Black" w:hAnsi="Arial Black"/>
                          <w:sz w:val="24"/>
                          <w:szCs w:val="24"/>
                        </w:rPr>
                      </w:pPr>
                    </w:p>
                    <w:p w14:paraId="037249C2" w14:textId="77777777" w:rsidR="006009B4" w:rsidRPr="00403A89" w:rsidRDefault="006009B4">
                      <w:pPr>
                        <w:rPr>
                          <w:rFonts w:ascii="Arial Black" w:hAnsi="Arial Black"/>
                          <w:sz w:val="24"/>
                          <w:szCs w:val="24"/>
                        </w:rPr>
                      </w:pPr>
                    </w:p>
                  </w:txbxContent>
                </v:textbox>
              </v:shape>
            </w:pict>
          </mc:Fallback>
        </mc:AlternateContent>
      </w:r>
      <w:r w:rsidR="00481BB2">
        <w:rPr>
          <w:noProof/>
        </w:rPr>
        <mc:AlternateContent>
          <mc:Choice Requires="wps">
            <w:drawing>
              <wp:anchor distT="0" distB="0" distL="114300" distR="114300" simplePos="0" relativeHeight="251670528" behindDoc="0" locked="0" layoutInCell="0" allowOverlap="1" wp14:anchorId="58F273C1" wp14:editId="2405A991">
                <wp:simplePos x="0" y="0"/>
                <wp:positionH relativeFrom="column">
                  <wp:posOffset>3390900</wp:posOffset>
                </wp:positionH>
                <wp:positionV relativeFrom="paragraph">
                  <wp:posOffset>114300</wp:posOffset>
                </wp:positionV>
                <wp:extent cx="3314700" cy="254000"/>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EE81F" w14:textId="77777777" w:rsidR="00704BC5" w:rsidRDefault="00704BC5">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margin-left:267pt;margin-top:9pt;width:261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" o:allowincell="f" filled="f" stroked="f">
                <v:textbox>
                  <w:txbxContent>
                    <w:p w14:paraId="3AAEE81F" w14:textId="77777777" w:rsidR="00704BC5" w:rsidRDefault="00704BC5">
                      <w:pPr>
                        <w:pStyle w:val="JumpTo-Professional"/>
                      </w:pPr>
                    </w:p>
                  </w:txbxContent>
                </v:textbox>
              </v:shape>
            </w:pict>
          </mc:Fallback>
        </mc:AlternateContent>
      </w:r>
    </w:p>
    <w:p w14:paraId="1171E109" w14:textId="77777777" w:rsidR="00704BC5" w:rsidRPr="006D4685" w:rsidRDefault="00704BC5"/>
    <w:p w14:paraId="58D2D5BC" w14:textId="06A6B0A7" w:rsidR="00704BC5" w:rsidRDefault="00C80F68">
      <w:r>
        <w:rPr>
          <w:noProof/>
        </w:rPr>
        <mc:AlternateContent>
          <mc:Choice Requires="wps">
            <w:drawing>
              <wp:anchor distT="0" distB="0" distL="114300" distR="114300" simplePos="0" relativeHeight="251728896" behindDoc="0" locked="0" layoutInCell="1" allowOverlap="1" wp14:anchorId="47610F8B" wp14:editId="77A606EE">
                <wp:simplePos x="0" y="0"/>
                <wp:positionH relativeFrom="column">
                  <wp:posOffset>4535170</wp:posOffset>
                </wp:positionH>
                <wp:positionV relativeFrom="paragraph">
                  <wp:posOffset>7620</wp:posOffset>
                </wp:positionV>
                <wp:extent cx="2072640" cy="1720850"/>
                <wp:effectExtent l="0" t="0" r="3810" b="0"/>
                <wp:wrapNone/>
                <wp:docPr id="23" name="Text Box 23"/>
                <wp:cNvGraphicFramePr/>
                <a:graphic xmlns:a="http://schemas.openxmlformats.org/drawingml/2006/main">
                  <a:graphicData uri="http://schemas.microsoft.com/office/word/2010/wordprocessingShape">
                    <wps:wsp>
                      <wps:cNvSpPr txBox="1"/>
                      <wps:spPr>
                        <a:xfrm>
                          <a:off x="0" y="0"/>
                          <a:ext cx="2072640" cy="172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F38E5" w14:textId="0BF97905" w:rsidR="00C80F68" w:rsidRPr="002E4842" w:rsidRDefault="00C80F68" w:rsidP="00C80F68">
                            <w:pPr>
                              <w:rPr>
                                <w:rFonts w:ascii="Century Schoolbook" w:hAnsi="Century Schoolbook"/>
                                <w:i/>
                                <w:sz w:val="19"/>
                                <w:szCs w:val="19"/>
                              </w:rPr>
                            </w:pPr>
                            <w:r w:rsidRPr="002E4842">
                              <w:rPr>
                                <w:rFonts w:ascii="Century Schoolbook" w:hAnsi="Century Schoolbook"/>
                                <w:sz w:val="19"/>
                                <w:szCs w:val="19"/>
                              </w:rPr>
                              <w:t xml:space="preserve">Praise the Lord, everybody!!! </w:t>
                            </w:r>
                            <w:proofErr w:type="gramStart"/>
                            <w:r w:rsidRPr="002E4842">
                              <w:rPr>
                                <w:rFonts w:ascii="Century Schoolbook" w:hAnsi="Century Schoolbook"/>
                                <w:sz w:val="19"/>
                                <w:szCs w:val="19"/>
                              </w:rPr>
                              <w:t>Sis.</w:t>
                            </w:r>
                            <w:proofErr w:type="gramEnd"/>
                            <w:r w:rsidRPr="002E4842">
                              <w:rPr>
                                <w:rFonts w:ascii="Century Schoolbook" w:hAnsi="Century Schoolbook"/>
                                <w:sz w:val="19"/>
                                <w:szCs w:val="19"/>
                              </w:rPr>
                              <w:t xml:space="preserve"> Dorothy (Dot) Swann-Brooks has been a life-long member of Hunter’s Chapel A.M.E. Church since she was a youth serving as a member of the Usher Board. Her love for music lead to her singing with a family formed group called The Gospel Melodies which later joined in with the Gospel Choir of the church. </w:t>
                            </w:r>
                          </w:p>
                          <w:p w14:paraId="79F8298C" w14:textId="77777777" w:rsidR="00C80F68" w:rsidRDefault="00C80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2" type="#_x0000_t202" style="position:absolute;margin-left:357.1pt;margin-top:.6pt;width:163.2pt;height:135.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" fillcolor="white [3201]" stroked="f" strokeweight=".5pt">
                <v:textbox>
                  <w:txbxContent>
                    <w:p w14:paraId="039F38E5" w14:textId="0BF97905" w:rsidR="00C80F68" w:rsidRPr="002E4842" w:rsidRDefault="00C80F68" w:rsidP="00C80F68">
                      <w:pPr>
                        <w:rPr>
                          <w:rFonts w:ascii="Century Schoolbook" w:hAnsi="Century Schoolbook"/>
                          <w:i/>
                          <w:sz w:val="19"/>
                          <w:szCs w:val="19"/>
                        </w:rPr>
                      </w:pPr>
                      <w:r w:rsidRPr="002E4842">
                        <w:rPr>
                          <w:rFonts w:ascii="Century Schoolbook" w:hAnsi="Century Schoolbook"/>
                          <w:sz w:val="19"/>
                          <w:szCs w:val="19"/>
                        </w:rPr>
                        <w:t xml:space="preserve">Praise the Lord, everybody!!! </w:t>
                      </w:r>
                      <w:proofErr w:type="gramStart"/>
                      <w:r w:rsidRPr="002E4842">
                        <w:rPr>
                          <w:rFonts w:ascii="Century Schoolbook" w:hAnsi="Century Schoolbook"/>
                          <w:sz w:val="19"/>
                          <w:szCs w:val="19"/>
                        </w:rPr>
                        <w:t>Sis.</w:t>
                      </w:r>
                      <w:proofErr w:type="gramEnd"/>
                      <w:r w:rsidRPr="002E4842">
                        <w:rPr>
                          <w:rFonts w:ascii="Century Schoolbook" w:hAnsi="Century Schoolbook"/>
                          <w:sz w:val="19"/>
                          <w:szCs w:val="19"/>
                        </w:rPr>
                        <w:t xml:space="preserve"> Dorothy (Dot) Swann-Brooks has been a life-long member of Hunter’s Chapel A.M.E. Church since she was a youth serving as a member of the Usher Board. Her love for music lead to her singing with a family formed group called The Gospel Melodies which later joined in with the Gospel Choir of the church. </w:t>
                      </w:r>
                    </w:p>
                    <w:p w14:paraId="79F8298C" w14:textId="77777777" w:rsidR="00C80F68" w:rsidRDefault="00C80F68"/>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0639933" wp14:editId="43D3BC47">
                <wp:simplePos x="0" y="0"/>
                <wp:positionH relativeFrom="column">
                  <wp:posOffset>3488690</wp:posOffset>
                </wp:positionH>
                <wp:positionV relativeFrom="paragraph">
                  <wp:posOffset>81280</wp:posOffset>
                </wp:positionV>
                <wp:extent cx="3314700" cy="3467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314700" cy="346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72C2F" w14:textId="6468F247" w:rsidR="00F712CE" w:rsidRDefault="00C80F68">
                            <w:pPr>
                              <w:rPr>
                                <w:rFonts w:ascii="Century Schoolbook" w:hAnsi="Century Schoolbook"/>
                                <w:sz w:val="19"/>
                                <w:szCs w:val="19"/>
                              </w:rPr>
                            </w:pPr>
                            <w:r>
                              <w:rPr>
                                <w:noProof/>
                              </w:rPr>
                              <w:drawing>
                                <wp:inline distT="0" distB="0" distL="0" distR="0" wp14:anchorId="292385FB" wp14:editId="53A335B8">
                                  <wp:extent cx="944880" cy="1470660"/>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0595" cy="1479555"/>
                                          </a:xfrm>
                                          <a:prstGeom prst="rect">
                                            <a:avLst/>
                                          </a:prstGeom>
                                          <a:noFill/>
                                        </pic:spPr>
                                      </pic:pic>
                                    </a:graphicData>
                                  </a:graphic>
                                </wp:inline>
                              </w:drawing>
                            </w:r>
                          </w:p>
                          <w:p w14:paraId="6C240CA4" w14:textId="1E9BF5E4" w:rsidR="00C80F68" w:rsidRDefault="00C80F68" w:rsidP="00C80F68">
                            <w:pPr>
                              <w:rPr>
                                <w:rFonts w:ascii="Century Schoolbook" w:hAnsi="Century Schoolbook"/>
                                <w:i/>
                                <w:sz w:val="19"/>
                                <w:szCs w:val="19"/>
                              </w:rPr>
                            </w:pPr>
                          </w:p>
                          <w:p w14:paraId="38E6E2A3" w14:textId="6106EF0C" w:rsidR="00F712CE" w:rsidRPr="001B5A67" w:rsidRDefault="00F712CE">
                            <w:pPr>
                              <w:rPr>
                                <w:rFonts w:ascii="Century Schoolbook" w:hAnsi="Century Schoolbook"/>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274.7pt;margin-top:6.4pt;width:261pt;height:2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" fillcolor="white [3201]" stroked="f" strokeweight=".5pt">
                <v:textbox>
                  <w:txbxContent>
                    <w:p w14:paraId="2A772C2F" w14:textId="6468F247" w:rsidR="00F712CE" w:rsidRDefault="00C80F68">
                      <w:pPr>
                        <w:rPr>
                          <w:rFonts w:ascii="Century Schoolbook" w:hAnsi="Century Schoolbook"/>
                          <w:sz w:val="19"/>
                          <w:szCs w:val="19"/>
                        </w:rPr>
                      </w:pPr>
                      <w:r>
                        <w:rPr>
                          <w:noProof/>
                        </w:rPr>
                        <w:drawing>
                          <wp:inline distT="0" distB="0" distL="0" distR="0" wp14:anchorId="292385FB" wp14:editId="53A335B8">
                            <wp:extent cx="944880" cy="1470660"/>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595" cy="1479555"/>
                                    </a:xfrm>
                                    <a:prstGeom prst="rect">
                                      <a:avLst/>
                                    </a:prstGeom>
                                    <a:noFill/>
                                  </pic:spPr>
                                </pic:pic>
                              </a:graphicData>
                            </a:graphic>
                          </wp:inline>
                        </w:drawing>
                      </w:r>
                    </w:p>
                    <w:p w14:paraId="6C240CA4" w14:textId="1E9BF5E4" w:rsidR="00C80F68" w:rsidRDefault="00C80F68" w:rsidP="00C80F68">
                      <w:pPr>
                        <w:rPr>
                          <w:rFonts w:ascii="Century Schoolbook" w:hAnsi="Century Schoolbook"/>
                          <w:i/>
                          <w:sz w:val="19"/>
                          <w:szCs w:val="19"/>
                        </w:rPr>
                      </w:pPr>
                    </w:p>
                    <w:p w14:paraId="38E6E2A3" w14:textId="6106EF0C" w:rsidR="00F712CE" w:rsidRPr="001B5A67" w:rsidRDefault="00F712CE">
                      <w:pPr>
                        <w:rPr>
                          <w:rFonts w:ascii="Century Schoolbook" w:hAnsi="Century Schoolbook"/>
                          <w:sz w:val="19"/>
                          <w:szCs w:val="19"/>
                        </w:rPr>
                      </w:pPr>
                    </w:p>
                  </w:txbxContent>
                </v:textbox>
              </v:shape>
            </w:pict>
          </mc:Fallback>
        </mc:AlternateContent>
      </w:r>
    </w:p>
    <w:p w14:paraId="2B5E615E" w14:textId="44209B52" w:rsidR="00704BC5" w:rsidRDefault="00704BC5"/>
    <w:p w14:paraId="5ECA2558" w14:textId="77777777" w:rsidR="00704BC5" w:rsidRDefault="00704BC5"/>
    <w:p w14:paraId="0C0784C7" w14:textId="77777777" w:rsidR="00704BC5" w:rsidRDefault="00704BC5"/>
    <w:p w14:paraId="177D77AC" w14:textId="77777777" w:rsidR="00704BC5" w:rsidRDefault="00704BC5"/>
    <w:p w14:paraId="4364CFDC" w14:textId="77777777" w:rsidR="00704BC5" w:rsidRDefault="00704BC5"/>
    <w:p w14:paraId="0D87049D" w14:textId="77777777" w:rsidR="00704BC5" w:rsidRDefault="00704BC5"/>
    <w:p w14:paraId="0FC8BEC6" w14:textId="77777777" w:rsidR="00704BC5" w:rsidRDefault="00704BC5"/>
    <w:p w14:paraId="234B6D33" w14:textId="77777777" w:rsidR="00704BC5" w:rsidRDefault="00704BC5"/>
    <w:p w14:paraId="1FA90B01" w14:textId="77777777" w:rsidR="00704BC5" w:rsidRDefault="00704BC5"/>
    <w:p w14:paraId="3317F829" w14:textId="47DA50FE" w:rsidR="00704BC5" w:rsidRDefault="00704BC5"/>
    <w:p w14:paraId="39980BB8" w14:textId="1D61FB04" w:rsidR="00704BC5" w:rsidRDefault="002E4842">
      <w:r>
        <w:rPr>
          <w:noProof/>
        </w:rPr>
        <mc:AlternateContent>
          <mc:Choice Requires="wps">
            <w:drawing>
              <wp:anchor distT="0" distB="0" distL="114300" distR="114300" simplePos="0" relativeHeight="251729920" behindDoc="0" locked="0" layoutInCell="1" allowOverlap="1" wp14:anchorId="4476611E" wp14:editId="52E77AA7">
                <wp:simplePos x="0" y="0"/>
                <wp:positionH relativeFrom="column">
                  <wp:posOffset>3274060</wp:posOffset>
                </wp:positionH>
                <wp:positionV relativeFrom="paragraph">
                  <wp:posOffset>86360</wp:posOffset>
                </wp:positionV>
                <wp:extent cx="3436620" cy="2400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3662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78F3C" w14:textId="77777777" w:rsidR="00C80F68" w:rsidRPr="002E4842" w:rsidRDefault="00C80F68" w:rsidP="00C80F68">
                            <w:pPr>
                              <w:rPr>
                                <w:rFonts w:ascii="Century Schoolbook" w:hAnsi="Century Schoolbook"/>
                                <w:i/>
                                <w:sz w:val="19"/>
                                <w:szCs w:val="19"/>
                              </w:rPr>
                            </w:pPr>
                            <w:r w:rsidRPr="002E4842">
                              <w:rPr>
                                <w:rFonts w:ascii="Century Schoolbook" w:hAnsi="Century Schoolbook"/>
                                <w:sz w:val="19"/>
                                <w:szCs w:val="19"/>
                              </w:rPr>
                              <w:t xml:space="preserve">She later assisted with the YPD and the Youth Choir. She also assisted in teaching the youth in Sunday school. Today, Dorothy (Dot) Swann-Brooks is a faithful member of the Youth, Gospel, and Mass Choirs, assists in serving the Kitchen Committee, and is currently the Steward Pro-Tem. In February of 2020, Dorothy Brooks accepted her calling into the ministry. Her Initial Trial Sermon will be preached on April 18, 2020. She has been married for 35 years to Barry Brooks of Hillsborough and together have three children; Travis, Ashley, and J.D and three grandchildren; Jaylen, </w:t>
                            </w:r>
                            <w:proofErr w:type="spellStart"/>
                            <w:r w:rsidRPr="002E4842">
                              <w:rPr>
                                <w:rFonts w:ascii="Century Schoolbook" w:hAnsi="Century Schoolbook"/>
                                <w:sz w:val="19"/>
                                <w:szCs w:val="19"/>
                              </w:rPr>
                              <w:t>Shantez</w:t>
                            </w:r>
                            <w:proofErr w:type="spellEnd"/>
                            <w:r w:rsidRPr="002E4842">
                              <w:rPr>
                                <w:rFonts w:ascii="Century Schoolbook" w:hAnsi="Century Schoolbook"/>
                                <w:sz w:val="19"/>
                                <w:szCs w:val="19"/>
                              </w:rPr>
                              <w:t xml:space="preserve">, and Ashanti. She is the daughter of Willard Sr. and the late Martha Riley Swann and granddaughter of the late John and Minerva Riley.  The motto she lives by is </w:t>
                            </w:r>
                            <w:r w:rsidRPr="002E4842">
                              <w:rPr>
                                <w:rFonts w:ascii="Century Schoolbook" w:hAnsi="Century Schoolbook"/>
                                <w:i/>
                                <w:sz w:val="19"/>
                                <w:szCs w:val="19"/>
                              </w:rPr>
                              <w:t>“If I can help somebody while I’m living, then my living shall not be in vain.”</w:t>
                            </w:r>
                          </w:p>
                          <w:p w14:paraId="340147EA" w14:textId="77777777" w:rsidR="00C80F68" w:rsidRDefault="00C80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margin-left:257.8pt;margin-top:6.8pt;width:270.6pt;height:1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" fillcolor="white [3201]" stroked="f" strokeweight=".5pt">
                <v:textbox>
                  <w:txbxContent>
                    <w:p w14:paraId="4D378F3C" w14:textId="77777777" w:rsidR="00C80F68" w:rsidRPr="002E4842" w:rsidRDefault="00C80F68" w:rsidP="00C80F68">
                      <w:pPr>
                        <w:rPr>
                          <w:rFonts w:ascii="Century Schoolbook" w:hAnsi="Century Schoolbook"/>
                          <w:i/>
                          <w:sz w:val="19"/>
                          <w:szCs w:val="19"/>
                        </w:rPr>
                      </w:pPr>
                      <w:r w:rsidRPr="002E4842">
                        <w:rPr>
                          <w:rFonts w:ascii="Century Schoolbook" w:hAnsi="Century Schoolbook"/>
                          <w:sz w:val="19"/>
                          <w:szCs w:val="19"/>
                        </w:rPr>
                        <w:t xml:space="preserve">She later assisted with the YPD and the Youth Choir. She also assisted in teaching the youth in Sunday school. Today, Dorothy (Dot) Swann-Brooks is a faithful member of the Youth, Gospel, and Mass Choirs, assists in serving the Kitchen Committee, and is currently the Steward Pro-Tem. In February of 2020, Dorothy Brooks accepted her calling into the ministry. Her Initial Trial Sermon will be preached on April 18, 2020. She has been married for 35 years to Barry Brooks of Hillsborough and together have three children; Travis, Ashley, and J.D and three grandchildren; Jaylen, </w:t>
                      </w:r>
                      <w:proofErr w:type="spellStart"/>
                      <w:r w:rsidRPr="002E4842">
                        <w:rPr>
                          <w:rFonts w:ascii="Century Schoolbook" w:hAnsi="Century Schoolbook"/>
                          <w:sz w:val="19"/>
                          <w:szCs w:val="19"/>
                        </w:rPr>
                        <w:t>Shantez</w:t>
                      </w:r>
                      <w:proofErr w:type="spellEnd"/>
                      <w:r w:rsidRPr="002E4842">
                        <w:rPr>
                          <w:rFonts w:ascii="Century Schoolbook" w:hAnsi="Century Schoolbook"/>
                          <w:sz w:val="19"/>
                          <w:szCs w:val="19"/>
                        </w:rPr>
                        <w:t xml:space="preserve">, and Ashanti. She is the daughter of Willard Sr. and the late Martha Riley Swann and granddaughter of the late John and Minerva Riley.  The motto she lives by is </w:t>
                      </w:r>
                      <w:r w:rsidRPr="002E4842">
                        <w:rPr>
                          <w:rFonts w:ascii="Century Schoolbook" w:hAnsi="Century Schoolbook"/>
                          <w:i/>
                          <w:sz w:val="19"/>
                          <w:szCs w:val="19"/>
                        </w:rPr>
                        <w:t>“If I can help somebody while I’m living, then my living shall not be in vain.”</w:t>
                      </w:r>
                    </w:p>
                    <w:p w14:paraId="340147EA" w14:textId="77777777" w:rsidR="00C80F68" w:rsidRDefault="00C80F68"/>
                  </w:txbxContent>
                </v:textbox>
              </v:shape>
            </w:pict>
          </mc:Fallback>
        </mc:AlternateContent>
      </w:r>
    </w:p>
    <w:p w14:paraId="19066EFB" w14:textId="05A7713A" w:rsidR="00704BC5" w:rsidRDefault="00704BC5"/>
    <w:p w14:paraId="26DC648F" w14:textId="77777777" w:rsidR="00704BC5" w:rsidRDefault="00704BC5"/>
    <w:p w14:paraId="700A7F76" w14:textId="77777777" w:rsidR="00704BC5" w:rsidRDefault="00704BC5"/>
    <w:p w14:paraId="5DC8D6F0" w14:textId="77777777" w:rsidR="00704BC5" w:rsidRDefault="00704BC5"/>
    <w:p w14:paraId="7CEAA5CD" w14:textId="77777777" w:rsidR="00704BC5" w:rsidRDefault="00704BC5"/>
    <w:p w14:paraId="50E7A9E6" w14:textId="1340CE90" w:rsidR="00704BC5" w:rsidRDefault="000F4621">
      <w:r>
        <w:rPr>
          <w:noProof/>
        </w:rPr>
        <mc:AlternateContent>
          <mc:Choice Requires="wps">
            <w:drawing>
              <wp:anchor distT="0" distB="0" distL="114300" distR="114300" simplePos="0" relativeHeight="251675648" behindDoc="0" locked="0" layoutInCell="1" allowOverlap="1" wp14:anchorId="7B7C3995" wp14:editId="783ABF97">
                <wp:simplePos x="0" y="0"/>
                <wp:positionH relativeFrom="column">
                  <wp:posOffset>-49530</wp:posOffset>
                </wp:positionH>
                <wp:positionV relativeFrom="paragraph">
                  <wp:posOffset>1518920</wp:posOffset>
                </wp:positionV>
                <wp:extent cx="3215640" cy="4216400"/>
                <wp:effectExtent l="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4216400"/>
                        </a:xfrm>
                        <a:prstGeom prst="rect">
                          <a:avLst/>
                        </a:prstGeom>
                        <a:solidFill>
                          <a:srgbClr val="FFFFFF"/>
                        </a:solidFill>
                        <a:ln w="9525">
                          <a:noFill/>
                          <a:miter lim="800000"/>
                          <a:headEnd/>
                          <a:tailEnd/>
                        </a:ln>
                      </wps:spPr>
                      <wps:txbx>
                        <w:txbxContent>
                          <w:p w14:paraId="79857533" w14:textId="77777777" w:rsidR="00D14068" w:rsidRPr="002E4842" w:rsidRDefault="001F1331" w:rsidP="006009B4">
                            <w:pPr>
                              <w:pStyle w:val="Title"/>
                              <w:rPr>
                                <w:b/>
                                <w:sz w:val="32"/>
                                <w:szCs w:val="36"/>
                              </w:rPr>
                            </w:pPr>
                            <w:r w:rsidRPr="002E4842">
                              <w:rPr>
                                <w:b/>
                                <w:sz w:val="32"/>
                                <w:szCs w:val="36"/>
                              </w:rPr>
                              <w:t>Health and Wellness</w:t>
                            </w:r>
                          </w:p>
                          <w:p w14:paraId="0FEE19AB" w14:textId="5CE3B014" w:rsidR="00403A89" w:rsidRPr="00002B88" w:rsidRDefault="00002B88" w:rsidP="00403A89">
                            <w:pPr>
                              <w:shd w:val="clear" w:color="auto" w:fill="FFFFFF"/>
                              <w:spacing w:before="300" w:after="150"/>
                              <w:outlineLvl w:val="2"/>
                              <w:rPr>
                                <w:rFonts w:ascii="Helvetica" w:hAnsi="Helvetica" w:cs="Helvetica"/>
                                <w:i/>
                                <w:color w:val="003366"/>
                                <w:sz w:val="32"/>
                              </w:rPr>
                            </w:pPr>
                            <w:r w:rsidRPr="00002B88">
                              <w:rPr>
                                <w:rFonts w:ascii="Helvetica" w:hAnsi="Helvetica" w:cs="Helvetica"/>
                                <w:i/>
                                <w:color w:val="003366"/>
                                <w:sz w:val="32"/>
                              </w:rPr>
                              <w:t>Spiritual Wellness</w:t>
                            </w:r>
                          </w:p>
                          <w:p w14:paraId="0B6AA9A0" w14:textId="61894829" w:rsidR="00403A89" w:rsidRPr="00002B88" w:rsidRDefault="00386F02">
                            <w:pPr>
                              <w:rPr>
                                <w:rFonts w:ascii="Arial Black" w:hAnsi="Arial Black"/>
                                <w:sz w:val="32"/>
                                <w:szCs w:val="24"/>
                              </w:rPr>
                            </w:pPr>
                            <w:hyperlink r:id="rId27" w:history="1">
                              <w:r w:rsidR="00002B88" w:rsidRPr="00002B88">
                                <w:rPr>
                                  <w:rFonts w:ascii="Arial" w:hAnsi="Arial" w:cs="Arial"/>
                                  <w:spacing w:val="5"/>
                                  <w:sz w:val="24"/>
                                  <w:szCs w:val="21"/>
                                  <w:bdr w:val="none" w:sz="0" w:space="0" w:color="auto" w:frame="1"/>
                                </w:rPr>
                                <w:t>Spiritual</w:t>
                              </w:r>
                            </w:hyperlink>
                            <w:r w:rsidR="00002B88" w:rsidRPr="00002B88">
                              <w:rPr>
                                <w:rFonts w:ascii="Arial" w:hAnsi="Arial" w:cs="Arial"/>
                                <w:spacing w:val="5"/>
                                <w:sz w:val="24"/>
                                <w:szCs w:val="21"/>
                              </w:rPr>
                              <w:t> wellness is related to your </w:t>
                            </w:r>
                            <w:hyperlink r:id="rId28" w:history="1">
                              <w:r w:rsidR="00002B88" w:rsidRPr="00002B88">
                                <w:rPr>
                                  <w:rFonts w:ascii="Arial" w:hAnsi="Arial" w:cs="Arial"/>
                                  <w:spacing w:val="5"/>
                                  <w:sz w:val="24"/>
                                  <w:szCs w:val="21"/>
                                  <w:bdr w:val="none" w:sz="0" w:space="0" w:color="auto" w:frame="1"/>
                                </w:rPr>
                                <w:t>values</w:t>
                              </w:r>
                            </w:hyperlink>
                            <w:r w:rsidR="00002B88" w:rsidRPr="00002B88">
                              <w:rPr>
                                <w:rFonts w:ascii="Arial" w:hAnsi="Arial" w:cs="Arial"/>
                                <w:spacing w:val="5"/>
                                <w:sz w:val="24"/>
                                <w:szCs w:val="21"/>
                              </w:rPr>
                              <w:t> and beliefs that help you find meaning and </w:t>
                            </w:r>
                            <w:hyperlink r:id="rId29" w:history="1">
                              <w:r w:rsidR="00002B88" w:rsidRPr="00002B88">
                                <w:rPr>
                                  <w:rFonts w:ascii="Arial" w:hAnsi="Arial" w:cs="Arial"/>
                                  <w:spacing w:val="5"/>
                                  <w:sz w:val="24"/>
                                  <w:szCs w:val="21"/>
                                  <w:bdr w:val="none" w:sz="0" w:space="0" w:color="auto" w:frame="1"/>
                                </w:rPr>
                                <w:t>purpose</w:t>
                              </w:r>
                            </w:hyperlink>
                            <w:r w:rsidR="00002B88" w:rsidRPr="00002B88">
                              <w:rPr>
                                <w:rFonts w:ascii="Arial" w:hAnsi="Arial" w:cs="Arial"/>
                                <w:spacing w:val="5"/>
                                <w:sz w:val="24"/>
                                <w:szCs w:val="21"/>
                              </w:rPr>
                              <w:t> in your life. Spiritual wellness may come from activities such as volunteering, self-reflection, </w:t>
                            </w:r>
                            <w:hyperlink r:id="rId30" w:history="1">
                              <w:r w:rsidR="00002B88" w:rsidRPr="00002B88">
                                <w:rPr>
                                  <w:rFonts w:ascii="Arial" w:hAnsi="Arial" w:cs="Arial"/>
                                  <w:spacing w:val="5"/>
                                  <w:sz w:val="24"/>
                                  <w:szCs w:val="21"/>
                                  <w:bdr w:val="none" w:sz="0" w:space="0" w:color="auto" w:frame="1"/>
                                </w:rPr>
                                <w:t>meditation</w:t>
                              </w:r>
                            </w:hyperlink>
                            <w:r w:rsidR="00002B88" w:rsidRPr="00002B88">
                              <w:rPr>
                                <w:rFonts w:ascii="Arial" w:hAnsi="Arial" w:cs="Arial"/>
                                <w:spacing w:val="5"/>
                                <w:sz w:val="24"/>
                                <w:szCs w:val="21"/>
                              </w:rPr>
                              <w:t>, prayer, or spending time in nature. Signs of strong spiritual health include having clear values, a sense of self-confidence, and a feeling of inner peace. To improve your spiritual health, it can help to create a quiet space for solitude and contemplation or a place of curiosity and playfulness. Maintaining a playful, curious attitude can help you find experiences that offer </w:t>
                            </w:r>
                            <w:hyperlink r:id="rId31" w:history="1">
                              <w:r w:rsidR="00002B88" w:rsidRPr="00002B88">
                                <w:rPr>
                                  <w:rFonts w:ascii="Arial" w:hAnsi="Arial" w:cs="Arial"/>
                                  <w:spacing w:val="5"/>
                                  <w:sz w:val="24"/>
                                  <w:szCs w:val="21"/>
                                  <w:bdr w:val="none" w:sz="0" w:space="0" w:color="auto" w:frame="1"/>
                                </w:rPr>
                                <w:t>hope</w:t>
                              </w:r>
                            </w:hyperlink>
                            <w:r w:rsidR="00002B88" w:rsidRPr="00002B88">
                              <w:rPr>
                                <w:rFonts w:ascii="Arial" w:hAnsi="Arial" w:cs="Arial"/>
                                <w:spacing w:val="5"/>
                                <w:sz w:val="24"/>
                                <w:szCs w:val="21"/>
                              </w:rPr>
                              <w:t>, purpose, and meaning.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9pt;margin-top:119.6pt;width:253.2pt;height:3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" stroked="f">
                <v:textbox>
                  <w:txbxContent>
                    <w:p w14:paraId="79857533" w14:textId="77777777" w:rsidR="00D14068" w:rsidRPr="002E4842" w:rsidRDefault="001F1331" w:rsidP="006009B4">
                      <w:pPr>
                        <w:pStyle w:val="Title"/>
                        <w:rPr>
                          <w:b/>
                          <w:sz w:val="32"/>
                          <w:szCs w:val="36"/>
                        </w:rPr>
                      </w:pPr>
                      <w:r w:rsidRPr="002E4842">
                        <w:rPr>
                          <w:b/>
                          <w:sz w:val="32"/>
                          <w:szCs w:val="36"/>
                        </w:rPr>
                        <w:t>Health and Wellness</w:t>
                      </w:r>
                    </w:p>
                    <w:p w14:paraId="0FEE19AB" w14:textId="5CE3B014" w:rsidR="00403A89" w:rsidRPr="00002B88" w:rsidRDefault="00002B88" w:rsidP="00403A89">
                      <w:pPr>
                        <w:shd w:val="clear" w:color="auto" w:fill="FFFFFF"/>
                        <w:spacing w:before="300" w:after="150"/>
                        <w:outlineLvl w:val="2"/>
                        <w:rPr>
                          <w:rFonts w:ascii="Helvetica" w:hAnsi="Helvetica" w:cs="Helvetica"/>
                          <w:i/>
                          <w:color w:val="003366"/>
                          <w:sz w:val="32"/>
                        </w:rPr>
                      </w:pPr>
                      <w:r w:rsidRPr="00002B88">
                        <w:rPr>
                          <w:rFonts w:ascii="Helvetica" w:hAnsi="Helvetica" w:cs="Helvetica"/>
                          <w:i/>
                          <w:color w:val="003366"/>
                          <w:sz w:val="32"/>
                        </w:rPr>
                        <w:t>Spiritual Wellness</w:t>
                      </w:r>
                    </w:p>
                    <w:p w14:paraId="0B6AA9A0" w14:textId="61894829" w:rsidR="00403A89" w:rsidRPr="00002B88" w:rsidRDefault="00B71225">
                      <w:pPr>
                        <w:rPr>
                          <w:rFonts w:ascii="Arial Black" w:hAnsi="Arial Black"/>
                          <w:sz w:val="32"/>
                          <w:szCs w:val="24"/>
                        </w:rPr>
                      </w:pPr>
                      <w:hyperlink r:id="rId32" w:history="1">
                        <w:r w:rsidR="00002B88" w:rsidRPr="00002B88">
                          <w:rPr>
                            <w:rFonts w:ascii="Arial" w:hAnsi="Arial" w:cs="Arial"/>
                            <w:spacing w:val="5"/>
                            <w:sz w:val="24"/>
                            <w:szCs w:val="21"/>
                            <w:bdr w:val="none" w:sz="0" w:space="0" w:color="auto" w:frame="1"/>
                          </w:rPr>
                          <w:t>Spiritual</w:t>
                        </w:r>
                      </w:hyperlink>
                      <w:r w:rsidR="00002B88" w:rsidRPr="00002B88">
                        <w:rPr>
                          <w:rFonts w:ascii="Arial" w:hAnsi="Arial" w:cs="Arial"/>
                          <w:spacing w:val="5"/>
                          <w:sz w:val="24"/>
                          <w:szCs w:val="21"/>
                        </w:rPr>
                        <w:t> wellness is related to your </w:t>
                      </w:r>
                      <w:hyperlink r:id="rId33" w:history="1">
                        <w:r w:rsidR="00002B88" w:rsidRPr="00002B88">
                          <w:rPr>
                            <w:rFonts w:ascii="Arial" w:hAnsi="Arial" w:cs="Arial"/>
                            <w:spacing w:val="5"/>
                            <w:sz w:val="24"/>
                            <w:szCs w:val="21"/>
                            <w:bdr w:val="none" w:sz="0" w:space="0" w:color="auto" w:frame="1"/>
                          </w:rPr>
                          <w:t>values</w:t>
                        </w:r>
                      </w:hyperlink>
                      <w:r w:rsidR="00002B88" w:rsidRPr="00002B88">
                        <w:rPr>
                          <w:rFonts w:ascii="Arial" w:hAnsi="Arial" w:cs="Arial"/>
                          <w:spacing w:val="5"/>
                          <w:sz w:val="24"/>
                          <w:szCs w:val="21"/>
                        </w:rPr>
                        <w:t> and beliefs that help you find meaning and </w:t>
                      </w:r>
                      <w:hyperlink r:id="rId34" w:history="1">
                        <w:r w:rsidR="00002B88" w:rsidRPr="00002B88">
                          <w:rPr>
                            <w:rFonts w:ascii="Arial" w:hAnsi="Arial" w:cs="Arial"/>
                            <w:spacing w:val="5"/>
                            <w:sz w:val="24"/>
                            <w:szCs w:val="21"/>
                            <w:bdr w:val="none" w:sz="0" w:space="0" w:color="auto" w:frame="1"/>
                          </w:rPr>
                          <w:t>purpose</w:t>
                        </w:r>
                      </w:hyperlink>
                      <w:r w:rsidR="00002B88" w:rsidRPr="00002B88">
                        <w:rPr>
                          <w:rFonts w:ascii="Arial" w:hAnsi="Arial" w:cs="Arial"/>
                          <w:spacing w:val="5"/>
                          <w:sz w:val="24"/>
                          <w:szCs w:val="21"/>
                        </w:rPr>
                        <w:t> in your life. Spiritual wellness may come from activities such as volunteering, self-reflection, </w:t>
                      </w:r>
                      <w:hyperlink r:id="rId35" w:history="1">
                        <w:r w:rsidR="00002B88" w:rsidRPr="00002B88">
                          <w:rPr>
                            <w:rFonts w:ascii="Arial" w:hAnsi="Arial" w:cs="Arial"/>
                            <w:spacing w:val="5"/>
                            <w:sz w:val="24"/>
                            <w:szCs w:val="21"/>
                            <w:bdr w:val="none" w:sz="0" w:space="0" w:color="auto" w:frame="1"/>
                          </w:rPr>
                          <w:t>meditation</w:t>
                        </w:r>
                      </w:hyperlink>
                      <w:r w:rsidR="00002B88" w:rsidRPr="00002B88">
                        <w:rPr>
                          <w:rFonts w:ascii="Arial" w:hAnsi="Arial" w:cs="Arial"/>
                          <w:spacing w:val="5"/>
                          <w:sz w:val="24"/>
                          <w:szCs w:val="21"/>
                        </w:rPr>
                        <w:t>, prayer, or spending time in nature. Signs of strong spiritual health include having clear values, a sense of self-confidence, and a feeling of inner peace. To improve your spiritual health, it can help to create a quiet space for solitude and contemplation or a place of curiosity and playfulness. Maintaining a playful, curious attitude can help you find experiences that offer </w:t>
                      </w:r>
                      <w:hyperlink r:id="rId36" w:history="1">
                        <w:r w:rsidR="00002B88" w:rsidRPr="00002B88">
                          <w:rPr>
                            <w:rFonts w:ascii="Arial" w:hAnsi="Arial" w:cs="Arial"/>
                            <w:spacing w:val="5"/>
                            <w:sz w:val="24"/>
                            <w:szCs w:val="21"/>
                            <w:bdr w:val="none" w:sz="0" w:space="0" w:color="auto" w:frame="1"/>
                          </w:rPr>
                          <w:t>hope</w:t>
                        </w:r>
                      </w:hyperlink>
                      <w:r w:rsidR="00002B88" w:rsidRPr="00002B88">
                        <w:rPr>
                          <w:rFonts w:ascii="Arial" w:hAnsi="Arial" w:cs="Arial"/>
                          <w:spacing w:val="5"/>
                          <w:sz w:val="24"/>
                          <w:szCs w:val="21"/>
                        </w:rPr>
                        <w:t>, purpose, and meaning.</w:t>
                      </w:r>
                    </w:p>
                  </w:txbxContent>
                </v:textbox>
              </v:shape>
            </w:pict>
          </mc:Fallback>
        </mc:AlternateContent>
      </w:r>
      <w:r w:rsidR="00B705E8">
        <w:rPr>
          <w:noProof/>
        </w:rPr>
        <mc:AlternateContent>
          <mc:Choice Requires="wps">
            <w:drawing>
              <wp:anchor distT="0" distB="0" distL="114300" distR="114300" simplePos="0" relativeHeight="251677696" behindDoc="0" locked="0" layoutInCell="1" allowOverlap="1" wp14:anchorId="74330AD3" wp14:editId="38412FD9">
                <wp:simplePos x="0" y="0"/>
                <wp:positionH relativeFrom="column">
                  <wp:posOffset>3271520</wp:posOffset>
                </wp:positionH>
                <wp:positionV relativeFrom="paragraph">
                  <wp:posOffset>1512570</wp:posOffset>
                </wp:positionV>
                <wp:extent cx="3596640" cy="4318000"/>
                <wp:effectExtent l="0" t="0" r="381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318000"/>
                        </a:xfrm>
                        <a:prstGeom prst="rect">
                          <a:avLst/>
                        </a:prstGeom>
                        <a:solidFill>
                          <a:srgbClr val="FFFFFF"/>
                        </a:solidFill>
                        <a:ln w="9525">
                          <a:noFill/>
                          <a:miter lim="800000"/>
                          <a:headEnd/>
                          <a:tailEnd/>
                        </a:ln>
                      </wps:spPr>
                      <wps:txbx>
                        <w:txbxContent>
                          <w:p w14:paraId="19F78033" w14:textId="77777777" w:rsidR="00D14068" w:rsidRPr="002E4842" w:rsidRDefault="001F1331" w:rsidP="006009B4">
                            <w:pPr>
                              <w:pStyle w:val="Title"/>
                              <w:rPr>
                                <w:b/>
                                <w:sz w:val="32"/>
                                <w:szCs w:val="36"/>
                              </w:rPr>
                            </w:pPr>
                            <w:r w:rsidRPr="002E4842">
                              <w:rPr>
                                <w:b/>
                                <w:sz w:val="32"/>
                                <w:szCs w:val="36"/>
                              </w:rPr>
                              <w:t>Did you know?</w:t>
                            </w:r>
                          </w:p>
                          <w:p w14:paraId="2685C95F" w14:textId="77777777" w:rsidR="00002B88" w:rsidRPr="00002B88" w:rsidRDefault="00002B88" w:rsidP="00002B88">
                            <w:pPr>
                              <w:shd w:val="clear" w:color="auto" w:fill="FFFFFF"/>
                              <w:spacing w:beforeAutospacing="1" w:afterAutospacing="1"/>
                              <w:textAlignment w:val="baseline"/>
                              <w:outlineLvl w:val="1"/>
                              <w:rPr>
                                <w:rFonts w:ascii="Helvetica" w:hAnsi="Helvetica" w:cs="Helvetica"/>
                                <w:b/>
                                <w:bCs/>
                                <w:color w:val="282828"/>
                                <w:sz w:val="24"/>
                                <w:szCs w:val="36"/>
                              </w:rPr>
                            </w:pPr>
                            <w:r w:rsidRPr="00002B88">
                              <w:rPr>
                                <w:rFonts w:ascii="Helvetica" w:hAnsi="Helvetica" w:cs="Helvetica"/>
                                <w:b/>
                                <w:color w:val="282828"/>
                                <w:sz w:val="24"/>
                                <w:szCs w:val="33"/>
                                <w:bdr w:val="none" w:sz="0" w:space="0" w:color="auto" w:frame="1"/>
                              </w:rPr>
                              <w:t>AME Colleges and Universities</w:t>
                            </w:r>
                          </w:p>
                          <w:p w14:paraId="758B09BD" w14:textId="77777777" w:rsidR="00002B88" w:rsidRPr="00002B88" w:rsidRDefault="00002B88" w:rsidP="00002B88">
                            <w:pPr>
                              <w:shd w:val="clear" w:color="auto" w:fill="FFFFFF"/>
                              <w:spacing w:before="100" w:beforeAutospacing="1" w:after="100" w:afterAutospacing="1"/>
                              <w:textAlignment w:val="baseline"/>
                              <w:rPr>
                                <w:rFonts w:ascii="Georgia" w:hAnsi="Georgia"/>
                                <w:color w:val="282828"/>
                                <w:sz w:val="24"/>
                                <w:szCs w:val="26"/>
                              </w:rPr>
                            </w:pPr>
                            <w:r w:rsidRPr="00002B88">
                              <w:rPr>
                                <w:rFonts w:ascii="Georgia" w:hAnsi="Georgia"/>
                                <w:color w:val="282828"/>
                                <w:sz w:val="24"/>
                                <w:szCs w:val="26"/>
                              </w:rPr>
                              <w:t>Education has always played an important role in the AME Church. Even before slavery was abolished in 1865, the AME Church began establishing schools to train young African-American men and women. Many of these schools are still active today and include senior colleges Allen University, Wilberforce University, Paul Quinn College, and Edward Waters College; junior college, Shorter College; theological seminaries, Jackson Theological Seminary, Payne Theological Seminary and Turner Theological Seminary.</w:t>
                            </w:r>
                          </w:p>
                          <w:p w14:paraId="4BF34297" w14:textId="77777777" w:rsidR="00002B88" w:rsidRPr="00002B88" w:rsidRDefault="00002B88" w:rsidP="00002B88">
                            <w:pPr>
                              <w:shd w:val="clear" w:color="auto" w:fill="FFFFFF"/>
                              <w:spacing w:beforeAutospacing="1" w:afterAutospacing="1"/>
                              <w:textAlignment w:val="baseline"/>
                              <w:outlineLvl w:val="1"/>
                              <w:rPr>
                                <w:rFonts w:ascii="Helvetica" w:hAnsi="Helvetica" w:cs="Helvetica"/>
                                <w:b/>
                                <w:bCs/>
                                <w:color w:val="282828"/>
                                <w:sz w:val="24"/>
                                <w:szCs w:val="36"/>
                              </w:rPr>
                            </w:pPr>
                            <w:r w:rsidRPr="00002B88">
                              <w:rPr>
                                <w:rFonts w:ascii="Helvetica" w:hAnsi="Helvetica" w:cs="Helvetica"/>
                                <w:b/>
                                <w:color w:val="282828"/>
                                <w:sz w:val="24"/>
                                <w:szCs w:val="33"/>
                                <w:bdr w:val="none" w:sz="0" w:space="0" w:color="auto" w:frame="1"/>
                              </w:rPr>
                              <w:t>The AME Church Today</w:t>
                            </w:r>
                          </w:p>
                          <w:p w14:paraId="4E4E6CE7" w14:textId="0858FD92" w:rsidR="00002B88" w:rsidRPr="00002B88" w:rsidRDefault="00002B88" w:rsidP="00002B88">
                            <w:pPr>
                              <w:shd w:val="clear" w:color="auto" w:fill="FFFFFF"/>
                              <w:spacing w:before="100" w:beforeAutospacing="1" w:after="100" w:afterAutospacing="1"/>
                              <w:textAlignment w:val="baseline"/>
                              <w:rPr>
                                <w:rFonts w:ascii="Georgia" w:hAnsi="Georgia"/>
                                <w:color w:val="282828"/>
                                <w:sz w:val="24"/>
                                <w:szCs w:val="26"/>
                              </w:rPr>
                            </w:pPr>
                            <w:r w:rsidRPr="00002B88">
                              <w:rPr>
                                <w:rFonts w:ascii="Georgia" w:hAnsi="Georgia"/>
                                <w:color w:val="282828"/>
                                <w:sz w:val="24"/>
                                <w:szCs w:val="26"/>
                              </w:rPr>
                              <w:t>The AME Church now has membership in thirty-nine countries on five continents. There are currently twenty-one bishops in active leadership and nine general officers who oversee various departments of the AME Church</w:t>
                            </w:r>
                            <w:r>
                              <w:rPr>
                                <w:rFonts w:ascii="Georgia" w:hAnsi="Georgia"/>
                                <w:color w:val="282828"/>
                                <w:sz w:val="24"/>
                                <w:szCs w:val="26"/>
                              </w:rPr>
                              <w:t>.</w:t>
                            </w:r>
                          </w:p>
                          <w:p w14:paraId="46FDEEEE" w14:textId="64E8F94C" w:rsidR="00403A89" w:rsidRPr="001F1331" w:rsidRDefault="00403A89" w:rsidP="00D14068">
                            <w:pPr>
                              <w:rPr>
                                <w:rFonts w:ascii="Arial Black" w:hAnsi="Arial Black"/>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7.6pt;margin-top:119.1pt;width:283.2pt;height:34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" stroked="f">
                <v:textbox>
                  <w:txbxContent>
                    <w:p w14:paraId="19F78033" w14:textId="77777777" w:rsidR="00D14068" w:rsidRPr="002E4842" w:rsidRDefault="001F1331" w:rsidP="006009B4">
                      <w:pPr>
                        <w:pStyle w:val="Title"/>
                        <w:rPr>
                          <w:b/>
                          <w:sz w:val="32"/>
                          <w:szCs w:val="36"/>
                        </w:rPr>
                      </w:pPr>
                      <w:r w:rsidRPr="002E4842">
                        <w:rPr>
                          <w:b/>
                          <w:sz w:val="32"/>
                          <w:szCs w:val="36"/>
                        </w:rPr>
                        <w:t>Did you know?</w:t>
                      </w:r>
                    </w:p>
                    <w:p w14:paraId="2685C95F" w14:textId="77777777" w:rsidR="00002B88" w:rsidRPr="00002B88" w:rsidRDefault="00002B88" w:rsidP="00002B88">
                      <w:pPr>
                        <w:shd w:val="clear" w:color="auto" w:fill="FFFFFF"/>
                        <w:spacing w:beforeAutospacing="1" w:afterAutospacing="1"/>
                        <w:textAlignment w:val="baseline"/>
                        <w:outlineLvl w:val="1"/>
                        <w:rPr>
                          <w:rFonts w:ascii="Helvetica" w:hAnsi="Helvetica" w:cs="Helvetica"/>
                          <w:b/>
                          <w:bCs/>
                          <w:color w:val="282828"/>
                          <w:sz w:val="24"/>
                          <w:szCs w:val="36"/>
                        </w:rPr>
                      </w:pPr>
                      <w:r w:rsidRPr="00002B88">
                        <w:rPr>
                          <w:rFonts w:ascii="Helvetica" w:hAnsi="Helvetica" w:cs="Helvetica"/>
                          <w:b/>
                          <w:color w:val="282828"/>
                          <w:sz w:val="24"/>
                          <w:szCs w:val="33"/>
                          <w:bdr w:val="none" w:sz="0" w:space="0" w:color="auto" w:frame="1"/>
                        </w:rPr>
                        <w:t>AME Colleges and Universities</w:t>
                      </w:r>
                    </w:p>
                    <w:p w14:paraId="758B09BD" w14:textId="77777777" w:rsidR="00002B88" w:rsidRPr="00002B88" w:rsidRDefault="00002B88" w:rsidP="00002B88">
                      <w:pPr>
                        <w:shd w:val="clear" w:color="auto" w:fill="FFFFFF"/>
                        <w:spacing w:before="100" w:beforeAutospacing="1" w:after="100" w:afterAutospacing="1"/>
                        <w:textAlignment w:val="baseline"/>
                        <w:rPr>
                          <w:rFonts w:ascii="Georgia" w:hAnsi="Georgia"/>
                          <w:color w:val="282828"/>
                          <w:sz w:val="24"/>
                          <w:szCs w:val="26"/>
                        </w:rPr>
                      </w:pPr>
                      <w:r w:rsidRPr="00002B88">
                        <w:rPr>
                          <w:rFonts w:ascii="Georgia" w:hAnsi="Georgia"/>
                          <w:color w:val="282828"/>
                          <w:sz w:val="24"/>
                          <w:szCs w:val="26"/>
                        </w:rPr>
                        <w:t>Education has always played an important role in the AME Church. Even before slavery was abolished in 1865, the AME Church began establishing schools to train young African-American men and women. Many of these schools are still active today and include senior colleges Allen University, Wilberforce University, Paul Quinn College, and Edward Waters College; junior college, Shorter College; theological seminaries, Jackson Theological Seminary, Payne Theological Seminary and Turner Theological Seminary.</w:t>
                      </w:r>
                    </w:p>
                    <w:p w14:paraId="4BF34297" w14:textId="77777777" w:rsidR="00002B88" w:rsidRPr="00002B88" w:rsidRDefault="00002B88" w:rsidP="00002B88">
                      <w:pPr>
                        <w:shd w:val="clear" w:color="auto" w:fill="FFFFFF"/>
                        <w:spacing w:beforeAutospacing="1" w:afterAutospacing="1"/>
                        <w:textAlignment w:val="baseline"/>
                        <w:outlineLvl w:val="1"/>
                        <w:rPr>
                          <w:rFonts w:ascii="Helvetica" w:hAnsi="Helvetica" w:cs="Helvetica"/>
                          <w:b/>
                          <w:bCs/>
                          <w:color w:val="282828"/>
                          <w:sz w:val="24"/>
                          <w:szCs w:val="36"/>
                        </w:rPr>
                      </w:pPr>
                      <w:r w:rsidRPr="00002B88">
                        <w:rPr>
                          <w:rFonts w:ascii="Helvetica" w:hAnsi="Helvetica" w:cs="Helvetica"/>
                          <w:b/>
                          <w:color w:val="282828"/>
                          <w:sz w:val="24"/>
                          <w:szCs w:val="33"/>
                          <w:bdr w:val="none" w:sz="0" w:space="0" w:color="auto" w:frame="1"/>
                        </w:rPr>
                        <w:t>The AME Church Today</w:t>
                      </w:r>
                    </w:p>
                    <w:p w14:paraId="4E4E6CE7" w14:textId="0858FD92" w:rsidR="00002B88" w:rsidRPr="00002B88" w:rsidRDefault="00002B88" w:rsidP="00002B88">
                      <w:pPr>
                        <w:shd w:val="clear" w:color="auto" w:fill="FFFFFF"/>
                        <w:spacing w:before="100" w:beforeAutospacing="1" w:after="100" w:afterAutospacing="1"/>
                        <w:textAlignment w:val="baseline"/>
                        <w:rPr>
                          <w:rFonts w:ascii="Georgia" w:hAnsi="Georgia"/>
                          <w:color w:val="282828"/>
                          <w:sz w:val="24"/>
                          <w:szCs w:val="26"/>
                        </w:rPr>
                      </w:pPr>
                      <w:r w:rsidRPr="00002B88">
                        <w:rPr>
                          <w:rFonts w:ascii="Georgia" w:hAnsi="Georgia"/>
                          <w:color w:val="282828"/>
                          <w:sz w:val="24"/>
                          <w:szCs w:val="26"/>
                        </w:rPr>
                        <w:t>The AME Church now has membership in thirty-nine countries on five continents. There are currently twenty-one bishops in active leadership and nine general officers who oversee various departments of the AME Church</w:t>
                      </w:r>
                      <w:r>
                        <w:rPr>
                          <w:rFonts w:ascii="Georgia" w:hAnsi="Georgia"/>
                          <w:color w:val="282828"/>
                          <w:sz w:val="24"/>
                          <w:szCs w:val="26"/>
                        </w:rPr>
                        <w:t>.</w:t>
                      </w:r>
                    </w:p>
                    <w:p w14:paraId="46FDEEEE" w14:textId="64E8F94C" w:rsidR="00403A89" w:rsidRPr="001F1331" w:rsidRDefault="00403A89" w:rsidP="00D14068">
                      <w:pPr>
                        <w:rPr>
                          <w:rFonts w:ascii="Arial Black" w:hAnsi="Arial Black"/>
                          <w:b/>
                          <w:sz w:val="24"/>
                          <w:szCs w:val="24"/>
                        </w:rPr>
                      </w:pPr>
                    </w:p>
                  </w:txbxContent>
                </v:textbox>
              </v:shape>
            </w:pict>
          </mc:Fallback>
        </mc:AlternateContent>
      </w:r>
      <w:r w:rsidR="00704BC5">
        <w:br w:type="page"/>
      </w:r>
    </w:p>
    <w:p w14:paraId="626DC348" w14:textId="7B6E4891" w:rsidR="00704BC5" w:rsidRDefault="00F26B6B">
      <w:r>
        <w:rPr>
          <w:noProof/>
        </w:rPr>
        <w:lastRenderedPageBreak/>
        <mc:AlternateContent>
          <mc:Choice Requires="wps">
            <w:drawing>
              <wp:anchor distT="0" distB="0" distL="114300" distR="114300" simplePos="0" relativeHeight="251664384" behindDoc="0" locked="0" layoutInCell="0" allowOverlap="1" wp14:anchorId="16B94614" wp14:editId="4A7372DE">
                <wp:simplePos x="0" y="0"/>
                <wp:positionH relativeFrom="column">
                  <wp:posOffset>1270</wp:posOffset>
                </wp:positionH>
                <wp:positionV relativeFrom="paragraph">
                  <wp:posOffset>-36830</wp:posOffset>
                </wp:positionV>
                <wp:extent cx="3105150" cy="29432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943225"/>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7AF96" w14:textId="790862A2" w:rsidR="00F15D72" w:rsidRPr="00445BD6" w:rsidRDefault="00704BC5" w:rsidP="00445BD6">
                            <w:pPr>
                              <w:pStyle w:val="Title"/>
                              <w:rPr>
                                <w:b/>
                                <w:sz w:val="36"/>
                                <w:szCs w:val="36"/>
                              </w:rPr>
                            </w:pPr>
                            <w:r w:rsidRPr="00BA7F62">
                              <w:rPr>
                                <w:b/>
                                <w:sz w:val="36"/>
                                <w:szCs w:val="36"/>
                              </w:rPr>
                              <w:t>Calendar of Events</w:t>
                            </w:r>
                          </w:p>
                          <w:p w14:paraId="51BCCC00" w14:textId="5247E1E9" w:rsidR="00445BD6" w:rsidRPr="00F26B6B" w:rsidRDefault="00445BD6" w:rsidP="00BA7F62">
                            <w:pPr>
                              <w:rPr>
                                <w:sz w:val="22"/>
                                <w:szCs w:val="18"/>
                              </w:rPr>
                            </w:pPr>
                            <w:r w:rsidRPr="00F26B6B">
                              <w:rPr>
                                <w:b/>
                                <w:sz w:val="22"/>
                                <w:szCs w:val="18"/>
                              </w:rPr>
                              <w:t xml:space="preserve">Palm Sunday - </w:t>
                            </w:r>
                            <w:r w:rsidRPr="00F26B6B">
                              <w:rPr>
                                <w:sz w:val="22"/>
                                <w:szCs w:val="18"/>
                              </w:rPr>
                              <w:t>April 5</w:t>
                            </w:r>
                            <w:r w:rsidRPr="00F26B6B">
                              <w:rPr>
                                <w:sz w:val="22"/>
                                <w:szCs w:val="18"/>
                                <w:vertAlign w:val="superscript"/>
                              </w:rPr>
                              <w:t>th</w:t>
                            </w:r>
                          </w:p>
                          <w:p w14:paraId="5904D4FE" w14:textId="1F4ED5F7" w:rsidR="00445BD6" w:rsidRPr="00F26B6B" w:rsidRDefault="00445BD6" w:rsidP="00BA7F62">
                            <w:pPr>
                              <w:rPr>
                                <w:sz w:val="22"/>
                                <w:szCs w:val="18"/>
                              </w:rPr>
                            </w:pPr>
                            <w:r w:rsidRPr="00F26B6B">
                              <w:rPr>
                                <w:b/>
                                <w:sz w:val="22"/>
                                <w:szCs w:val="18"/>
                              </w:rPr>
                              <w:t xml:space="preserve">Good Friday - </w:t>
                            </w:r>
                            <w:r w:rsidRPr="00F26B6B">
                              <w:rPr>
                                <w:sz w:val="22"/>
                                <w:szCs w:val="18"/>
                              </w:rPr>
                              <w:t>April 10</w:t>
                            </w:r>
                            <w:r w:rsidRPr="00F26B6B">
                              <w:rPr>
                                <w:sz w:val="22"/>
                                <w:szCs w:val="18"/>
                                <w:vertAlign w:val="superscript"/>
                              </w:rPr>
                              <w:t>th</w:t>
                            </w:r>
                          </w:p>
                          <w:p w14:paraId="0F66C9E2" w14:textId="20DD1BA2" w:rsidR="00445BD6" w:rsidRPr="00F26B6B" w:rsidRDefault="00445BD6" w:rsidP="00BA7F62">
                            <w:pPr>
                              <w:rPr>
                                <w:sz w:val="22"/>
                                <w:szCs w:val="18"/>
                              </w:rPr>
                            </w:pPr>
                            <w:r w:rsidRPr="00F26B6B">
                              <w:rPr>
                                <w:b/>
                                <w:sz w:val="22"/>
                                <w:szCs w:val="18"/>
                              </w:rPr>
                              <w:t>Lent Ends</w:t>
                            </w:r>
                            <w:r w:rsidRPr="00F26B6B">
                              <w:rPr>
                                <w:sz w:val="22"/>
                                <w:szCs w:val="18"/>
                              </w:rPr>
                              <w:t xml:space="preserve"> –April 11</w:t>
                            </w:r>
                            <w:r w:rsidRPr="00F26B6B">
                              <w:rPr>
                                <w:sz w:val="22"/>
                                <w:szCs w:val="18"/>
                                <w:vertAlign w:val="superscript"/>
                              </w:rPr>
                              <w:t>th</w:t>
                            </w:r>
                          </w:p>
                          <w:p w14:paraId="59BA703D" w14:textId="28ADE11D" w:rsidR="00445BD6" w:rsidRPr="00F26B6B" w:rsidRDefault="00445BD6" w:rsidP="00BA7F62">
                            <w:pPr>
                              <w:rPr>
                                <w:sz w:val="22"/>
                                <w:szCs w:val="18"/>
                              </w:rPr>
                            </w:pPr>
                            <w:r w:rsidRPr="00F26B6B">
                              <w:rPr>
                                <w:b/>
                                <w:sz w:val="22"/>
                                <w:szCs w:val="18"/>
                              </w:rPr>
                              <w:t>Easter Sunday</w:t>
                            </w:r>
                            <w:r w:rsidRPr="00F26B6B">
                              <w:rPr>
                                <w:sz w:val="22"/>
                                <w:szCs w:val="18"/>
                              </w:rPr>
                              <w:t xml:space="preserve"> –April 12</w:t>
                            </w:r>
                            <w:r w:rsidRPr="00F26B6B">
                              <w:rPr>
                                <w:sz w:val="22"/>
                                <w:szCs w:val="18"/>
                                <w:vertAlign w:val="superscript"/>
                              </w:rPr>
                              <w:t>th</w:t>
                            </w:r>
                          </w:p>
                          <w:p w14:paraId="6770D97A" w14:textId="6235DA10" w:rsidR="00445BD6" w:rsidRDefault="00445BD6" w:rsidP="00BA7F62">
                            <w:pPr>
                              <w:rPr>
                                <w:sz w:val="22"/>
                                <w:szCs w:val="18"/>
                                <w:vertAlign w:val="superscript"/>
                              </w:rPr>
                            </w:pPr>
                            <w:proofErr w:type="gramStart"/>
                            <w:r w:rsidRPr="00F26B6B">
                              <w:rPr>
                                <w:b/>
                                <w:sz w:val="22"/>
                                <w:szCs w:val="18"/>
                              </w:rPr>
                              <w:t>Trial Sermon of Sis.</w:t>
                            </w:r>
                            <w:proofErr w:type="gramEnd"/>
                            <w:r w:rsidRPr="00F26B6B">
                              <w:rPr>
                                <w:b/>
                                <w:sz w:val="22"/>
                                <w:szCs w:val="18"/>
                              </w:rPr>
                              <w:t xml:space="preserve"> Dorothy Brooks</w:t>
                            </w:r>
                            <w:r w:rsidRPr="00F26B6B">
                              <w:rPr>
                                <w:sz w:val="22"/>
                                <w:szCs w:val="18"/>
                              </w:rPr>
                              <w:t xml:space="preserve"> – April 18</w:t>
                            </w:r>
                            <w:r w:rsidRPr="00F26B6B">
                              <w:rPr>
                                <w:sz w:val="22"/>
                                <w:szCs w:val="18"/>
                                <w:vertAlign w:val="superscript"/>
                              </w:rPr>
                              <w:t>th</w:t>
                            </w:r>
                          </w:p>
                          <w:p w14:paraId="412F0CF3" w14:textId="0B51F1AA" w:rsidR="008B5D0B" w:rsidRDefault="008B5D0B" w:rsidP="00BA7F62">
                            <w:pPr>
                              <w:rPr>
                                <w:sz w:val="22"/>
                                <w:szCs w:val="18"/>
                              </w:rPr>
                            </w:pPr>
                            <w:r w:rsidRPr="008B5D0B">
                              <w:rPr>
                                <w:b/>
                                <w:sz w:val="22"/>
                                <w:szCs w:val="18"/>
                              </w:rPr>
                              <w:t>Women’s Missionary Program</w:t>
                            </w:r>
                            <w:r>
                              <w:rPr>
                                <w:sz w:val="22"/>
                                <w:szCs w:val="18"/>
                              </w:rPr>
                              <w:t xml:space="preserve"> – April 19</w:t>
                            </w:r>
                            <w:r w:rsidRPr="008B5D0B">
                              <w:rPr>
                                <w:sz w:val="22"/>
                                <w:szCs w:val="18"/>
                                <w:vertAlign w:val="superscript"/>
                              </w:rPr>
                              <w:t>th</w:t>
                            </w:r>
                            <w:r>
                              <w:rPr>
                                <w:sz w:val="22"/>
                                <w:szCs w:val="18"/>
                              </w:rPr>
                              <w:t xml:space="preserve"> </w:t>
                            </w:r>
                          </w:p>
                          <w:p w14:paraId="3DBC47E8" w14:textId="491B9B3F" w:rsidR="00445BD6" w:rsidRPr="00F26B6B" w:rsidRDefault="00445BD6" w:rsidP="00BA7F62">
                            <w:pPr>
                              <w:rPr>
                                <w:sz w:val="22"/>
                                <w:szCs w:val="18"/>
                                <w:vertAlign w:val="superscript"/>
                              </w:rPr>
                            </w:pPr>
                            <w:r w:rsidRPr="00F26B6B">
                              <w:rPr>
                                <w:b/>
                                <w:sz w:val="22"/>
                                <w:szCs w:val="18"/>
                              </w:rPr>
                              <w:t>Pastor Appreciation</w:t>
                            </w:r>
                            <w:r w:rsidRPr="00F26B6B">
                              <w:rPr>
                                <w:sz w:val="22"/>
                                <w:szCs w:val="18"/>
                              </w:rPr>
                              <w:t xml:space="preserve"> – April 26</w:t>
                            </w:r>
                            <w:r w:rsidRPr="00F26B6B">
                              <w:rPr>
                                <w:sz w:val="22"/>
                                <w:szCs w:val="18"/>
                                <w:vertAlign w:val="superscript"/>
                              </w:rPr>
                              <w:t>th</w:t>
                            </w:r>
                          </w:p>
                          <w:p w14:paraId="431F8BF0" w14:textId="7663D493" w:rsidR="00445BD6" w:rsidRPr="00F26B6B" w:rsidRDefault="00445BD6" w:rsidP="00BA7F62">
                            <w:pPr>
                              <w:rPr>
                                <w:sz w:val="22"/>
                                <w:szCs w:val="18"/>
                              </w:rPr>
                            </w:pPr>
                            <w:r w:rsidRPr="00F26B6B">
                              <w:rPr>
                                <w:b/>
                                <w:sz w:val="22"/>
                                <w:szCs w:val="18"/>
                              </w:rPr>
                              <w:t>WNCC Annual Conference</w:t>
                            </w:r>
                            <w:r w:rsidRPr="00F26B6B">
                              <w:rPr>
                                <w:sz w:val="22"/>
                                <w:szCs w:val="18"/>
                              </w:rPr>
                              <w:t xml:space="preserve"> – May 5</w:t>
                            </w:r>
                            <w:r w:rsidRPr="00F26B6B">
                              <w:rPr>
                                <w:sz w:val="22"/>
                                <w:szCs w:val="18"/>
                                <w:vertAlign w:val="superscript"/>
                              </w:rPr>
                              <w:t>th</w:t>
                            </w:r>
                            <w:r w:rsidRPr="00F26B6B">
                              <w:rPr>
                                <w:sz w:val="22"/>
                                <w:szCs w:val="18"/>
                              </w:rPr>
                              <w:t>-9</w:t>
                            </w:r>
                            <w:r w:rsidRPr="00F26B6B">
                              <w:rPr>
                                <w:sz w:val="22"/>
                                <w:szCs w:val="18"/>
                                <w:vertAlign w:val="superscript"/>
                              </w:rPr>
                              <w:t>th</w:t>
                            </w:r>
                          </w:p>
                          <w:p w14:paraId="5AB53FF7" w14:textId="61B915E2" w:rsidR="00445BD6" w:rsidRPr="00F26B6B" w:rsidRDefault="00445BD6" w:rsidP="00BA7F62">
                            <w:pPr>
                              <w:rPr>
                                <w:sz w:val="22"/>
                                <w:szCs w:val="18"/>
                              </w:rPr>
                            </w:pPr>
                            <w:r w:rsidRPr="00F26B6B">
                              <w:rPr>
                                <w:b/>
                                <w:sz w:val="22"/>
                                <w:szCs w:val="18"/>
                              </w:rPr>
                              <w:t>Mother’s Day</w:t>
                            </w:r>
                            <w:r w:rsidRPr="00F26B6B">
                              <w:rPr>
                                <w:sz w:val="22"/>
                                <w:szCs w:val="18"/>
                              </w:rPr>
                              <w:t xml:space="preserve"> – May 10</w:t>
                            </w:r>
                            <w:r w:rsidRPr="00F26B6B">
                              <w:rPr>
                                <w:sz w:val="22"/>
                                <w:szCs w:val="18"/>
                                <w:vertAlign w:val="superscript"/>
                              </w:rPr>
                              <w:t>th</w:t>
                            </w:r>
                          </w:p>
                          <w:p w14:paraId="610396B2" w14:textId="38606CAE" w:rsidR="00445BD6" w:rsidRPr="00F26B6B" w:rsidRDefault="00445BD6" w:rsidP="00BA7F62">
                            <w:pPr>
                              <w:rPr>
                                <w:sz w:val="22"/>
                                <w:szCs w:val="18"/>
                              </w:rPr>
                            </w:pPr>
                            <w:r w:rsidRPr="00F26B6B">
                              <w:rPr>
                                <w:b/>
                                <w:sz w:val="22"/>
                                <w:szCs w:val="18"/>
                              </w:rPr>
                              <w:t>Arm Forces Day</w:t>
                            </w:r>
                            <w:r w:rsidRPr="00F26B6B">
                              <w:rPr>
                                <w:sz w:val="22"/>
                                <w:szCs w:val="18"/>
                              </w:rPr>
                              <w:t xml:space="preserve"> – May 16</w:t>
                            </w:r>
                            <w:r w:rsidRPr="00F26B6B">
                              <w:rPr>
                                <w:sz w:val="22"/>
                                <w:szCs w:val="18"/>
                                <w:vertAlign w:val="superscript"/>
                              </w:rPr>
                              <w:t>th</w:t>
                            </w:r>
                          </w:p>
                          <w:p w14:paraId="224E7EBA" w14:textId="0E4556A8" w:rsidR="00445BD6" w:rsidRPr="00F26B6B" w:rsidRDefault="00445BD6" w:rsidP="00BA7F62">
                            <w:pPr>
                              <w:rPr>
                                <w:sz w:val="22"/>
                                <w:szCs w:val="18"/>
                              </w:rPr>
                            </w:pPr>
                            <w:r w:rsidRPr="00F26B6B">
                              <w:rPr>
                                <w:b/>
                                <w:sz w:val="22"/>
                                <w:szCs w:val="18"/>
                              </w:rPr>
                              <w:t>Women’s Day Program</w:t>
                            </w:r>
                            <w:r w:rsidRPr="00F26B6B">
                              <w:rPr>
                                <w:sz w:val="22"/>
                                <w:szCs w:val="18"/>
                              </w:rPr>
                              <w:t xml:space="preserve"> – </w:t>
                            </w:r>
                            <w:r w:rsidR="00F26B6B" w:rsidRPr="00F26B6B">
                              <w:rPr>
                                <w:sz w:val="22"/>
                                <w:szCs w:val="18"/>
                              </w:rPr>
                              <w:t>May 17</w:t>
                            </w:r>
                            <w:r w:rsidR="00F26B6B" w:rsidRPr="00F26B6B">
                              <w:rPr>
                                <w:sz w:val="22"/>
                                <w:szCs w:val="18"/>
                                <w:vertAlign w:val="superscript"/>
                              </w:rPr>
                              <w:t>th</w:t>
                            </w:r>
                          </w:p>
                          <w:p w14:paraId="6533C625" w14:textId="2B50713B" w:rsidR="00F26B6B" w:rsidRPr="00F26B6B" w:rsidRDefault="00F26B6B" w:rsidP="00BA7F62">
                            <w:pPr>
                              <w:rPr>
                                <w:sz w:val="22"/>
                                <w:szCs w:val="18"/>
                              </w:rPr>
                            </w:pPr>
                            <w:r w:rsidRPr="00F26B6B">
                              <w:rPr>
                                <w:b/>
                                <w:sz w:val="22"/>
                                <w:szCs w:val="18"/>
                              </w:rPr>
                              <w:t>Memorial Day</w:t>
                            </w:r>
                            <w:r w:rsidRPr="00F26B6B">
                              <w:rPr>
                                <w:sz w:val="22"/>
                                <w:szCs w:val="18"/>
                              </w:rPr>
                              <w:t xml:space="preserve"> – May 25</w:t>
                            </w:r>
                            <w:r w:rsidRPr="00F26B6B">
                              <w:rPr>
                                <w:sz w:val="22"/>
                                <w:szCs w:val="18"/>
                                <w:vertAlign w:val="superscript"/>
                              </w:rPr>
                              <w:t>th</w:t>
                            </w:r>
                          </w:p>
                          <w:p w14:paraId="199CB174" w14:textId="7FE7BE5E" w:rsidR="00F26B6B" w:rsidRPr="00F26B6B" w:rsidRDefault="00F26B6B" w:rsidP="00BA7F62">
                            <w:pPr>
                              <w:rPr>
                                <w:sz w:val="22"/>
                                <w:szCs w:val="18"/>
                              </w:rPr>
                            </w:pPr>
                            <w:r w:rsidRPr="00F26B6B">
                              <w:rPr>
                                <w:b/>
                                <w:sz w:val="22"/>
                                <w:szCs w:val="18"/>
                              </w:rPr>
                              <w:t>Vacation Bible School</w:t>
                            </w:r>
                            <w:r w:rsidRPr="00F26B6B">
                              <w:rPr>
                                <w:sz w:val="22"/>
                                <w:szCs w:val="18"/>
                              </w:rPr>
                              <w:t xml:space="preserve"> – June 8</w:t>
                            </w:r>
                            <w:r w:rsidRPr="00F26B6B">
                              <w:rPr>
                                <w:sz w:val="22"/>
                                <w:szCs w:val="18"/>
                                <w:vertAlign w:val="superscript"/>
                              </w:rPr>
                              <w:t>th</w:t>
                            </w:r>
                            <w:r w:rsidRPr="00F26B6B">
                              <w:rPr>
                                <w:sz w:val="22"/>
                                <w:szCs w:val="18"/>
                              </w:rPr>
                              <w:t>- 12</w:t>
                            </w:r>
                            <w:r w:rsidRPr="00F26B6B">
                              <w:rPr>
                                <w:sz w:val="22"/>
                                <w:szCs w:val="18"/>
                                <w:vertAlign w:val="superscript"/>
                              </w:rPr>
                              <w:t>th</w:t>
                            </w:r>
                          </w:p>
                          <w:p w14:paraId="527252B5" w14:textId="0F9C6F9A" w:rsidR="00F26B6B" w:rsidRPr="00F26B6B" w:rsidRDefault="00F26B6B" w:rsidP="00BA7F62">
                            <w:pPr>
                              <w:rPr>
                                <w:sz w:val="22"/>
                                <w:szCs w:val="18"/>
                              </w:rPr>
                            </w:pPr>
                            <w:r w:rsidRPr="00F26B6B">
                              <w:rPr>
                                <w:b/>
                                <w:sz w:val="22"/>
                                <w:szCs w:val="18"/>
                              </w:rPr>
                              <w:t>Father’s Day</w:t>
                            </w:r>
                            <w:r w:rsidRPr="00F26B6B">
                              <w:rPr>
                                <w:sz w:val="22"/>
                                <w:szCs w:val="18"/>
                              </w:rPr>
                              <w:t xml:space="preserve"> – June 21</w:t>
                            </w:r>
                            <w:r w:rsidRPr="00F26B6B">
                              <w:rPr>
                                <w:sz w:val="22"/>
                                <w:szCs w:val="18"/>
                                <w:vertAlign w:val="superscript"/>
                              </w:rPr>
                              <w:t>st</w:t>
                            </w:r>
                            <w:r w:rsidRPr="00F26B6B">
                              <w:rPr>
                                <w:sz w:val="22"/>
                                <w:szCs w:val="18"/>
                              </w:rPr>
                              <w:t xml:space="preserve"> </w:t>
                            </w:r>
                          </w:p>
                          <w:p w14:paraId="7B0A8C01" w14:textId="77777777" w:rsidR="00F26B6B" w:rsidRPr="00F26B6B" w:rsidRDefault="00F26B6B" w:rsidP="00BA7F62">
                            <w:pPr>
                              <w:rPr>
                                <w:sz w:val="22"/>
                                <w:szCs w:val="18"/>
                              </w:rPr>
                            </w:pPr>
                          </w:p>
                          <w:p w14:paraId="48149FDA" w14:textId="77777777" w:rsidR="00F26B6B" w:rsidRPr="00F26B6B" w:rsidRDefault="00F26B6B" w:rsidP="00BA7F62">
                            <w:pPr>
                              <w:rPr>
                                <w:sz w:val="22"/>
                                <w:szCs w:val="18"/>
                              </w:rPr>
                            </w:pPr>
                          </w:p>
                          <w:p w14:paraId="151A1D03" w14:textId="77777777" w:rsidR="00F26B6B" w:rsidRDefault="00F26B6B" w:rsidP="00BA7F62">
                            <w:pPr>
                              <w:rPr>
                                <w:sz w:val="18"/>
                                <w:szCs w:val="18"/>
                              </w:rPr>
                            </w:pPr>
                          </w:p>
                          <w:p w14:paraId="7AED402B" w14:textId="77777777" w:rsidR="00445BD6" w:rsidRDefault="00445BD6" w:rsidP="00BA7F62">
                            <w:pPr>
                              <w:rPr>
                                <w:sz w:val="18"/>
                                <w:szCs w:val="18"/>
                              </w:rPr>
                            </w:pPr>
                          </w:p>
                          <w:p w14:paraId="14897C89" w14:textId="77777777" w:rsidR="00445BD6" w:rsidRDefault="00445BD6" w:rsidP="00BA7F62">
                            <w:pPr>
                              <w:rPr>
                                <w:sz w:val="18"/>
                                <w:szCs w:val="18"/>
                              </w:rPr>
                            </w:pPr>
                          </w:p>
                          <w:p w14:paraId="4D892D40" w14:textId="77777777" w:rsidR="00445BD6" w:rsidRDefault="00445BD6" w:rsidP="00BA7F62">
                            <w:pPr>
                              <w:rPr>
                                <w:sz w:val="18"/>
                                <w:szCs w:val="18"/>
                              </w:rPr>
                            </w:pPr>
                          </w:p>
                          <w:p w14:paraId="51ECC6DB" w14:textId="77777777" w:rsidR="00445BD6" w:rsidRDefault="00445BD6" w:rsidP="00BA7F62">
                            <w:pPr>
                              <w:rPr>
                                <w:sz w:val="18"/>
                                <w:szCs w:val="18"/>
                              </w:rPr>
                            </w:pPr>
                          </w:p>
                          <w:p w14:paraId="6358E6EC" w14:textId="77777777" w:rsidR="00445BD6" w:rsidRDefault="00445BD6" w:rsidP="00BA7F62">
                            <w:pPr>
                              <w:rPr>
                                <w:sz w:val="18"/>
                                <w:szCs w:val="18"/>
                              </w:rPr>
                            </w:pPr>
                          </w:p>
                          <w:p w14:paraId="6F4C7607" w14:textId="77777777" w:rsidR="00445BD6" w:rsidRPr="00445BD6" w:rsidRDefault="00445BD6" w:rsidP="00BA7F62">
                            <w:pPr>
                              <w:rPr>
                                <w:sz w:val="18"/>
                                <w:szCs w:val="18"/>
                              </w:rPr>
                            </w:pPr>
                          </w:p>
                          <w:p w14:paraId="2C485E0A" w14:textId="77777777" w:rsidR="00445BD6" w:rsidRDefault="00445BD6" w:rsidP="00BA7F62">
                            <w:pPr>
                              <w:rPr>
                                <w:sz w:val="18"/>
                                <w:szCs w:val="18"/>
                              </w:rPr>
                            </w:pPr>
                          </w:p>
                          <w:p w14:paraId="359A4E84" w14:textId="77777777" w:rsidR="00445BD6" w:rsidRDefault="00445BD6" w:rsidP="00BA7F62">
                            <w:pPr>
                              <w:rPr>
                                <w:sz w:val="18"/>
                                <w:szCs w:val="18"/>
                              </w:rPr>
                            </w:pPr>
                          </w:p>
                          <w:p w14:paraId="52266F09" w14:textId="77777777" w:rsidR="00F15D72" w:rsidRPr="00BA7F62" w:rsidRDefault="00F15D72" w:rsidP="00BA7F6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pt;margin-top:-2.9pt;width:244.5pt;height:23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" o:allowincell="f" filled="f" fillcolor="#969696" stroked="f">
                <v:textbox>
                  <w:txbxContent>
                    <w:p w14:paraId="1177AF96" w14:textId="790862A2" w:rsidR="00F15D72" w:rsidRPr="00445BD6" w:rsidRDefault="00704BC5" w:rsidP="00445BD6">
                      <w:pPr>
                        <w:pStyle w:val="Title"/>
                        <w:rPr>
                          <w:b/>
                          <w:sz w:val="36"/>
                          <w:szCs w:val="36"/>
                        </w:rPr>
                      </w:pPr>
                      <w:r w:rsidRPr="00BA7F62">
                        <w:rPr>
                          <w:b/>
                          <w:sz w:val="36"/>
                          <w:szCs w:val="36"/>
                        </w:rPr>
                        <w:t>Calendar of Events</w:t>
                      </w:r>
                    </w:p>
                    <w:p w14:paraId="51BCCC00" w14:textId="5247E1E9" w:rsidR="00445BD6" w:rsidRPr="00F26B6B" w:rsidRDefault="00445BD6" w:rsidP="00BA7F62">
                      <w:pPr>
                        <w:rPr>
                          <w:sz w:val="22"/>
                          <w:szCs w:val="18"/>
                        </w:rPr>
                      </w:pPr>
                      <w:r w:rsidRPr="00F26B6B">
                        <w:rPr>
                          <w:b/>
                          <w:sz w:val="22"/>
                          <w:szCs w:val="18"/>
                        </w:rPr>
                        <w:t xml:space="preserve">Palm Sunday - </w:t>
                      </w:r>
                      <w:r w:rsidRPr="00F26B6B">
                        <w:rPr>
                          <w:sz w:val="22"/>
                          <w:szCs w:val="18"/>
                        </w:rPr>
                        <w:t>April 5</w:t>
                      </w:r>
                      <w:r w:rsidRPr="00F26B6B">
                        <w:rPr>
                          <w:sz w:val="22"/>
                          <w:szCs w:val="18"/>
                          <w:vertAlign w:val="superscript"/>
                        </w:rPr>
                        <w:t>th</w:t>
                      </w:r>
                    </w:p>
                    <w:p w14:paraId="5904D4FE" w14:textId="1F4ED5F7" w:rsidR="00445BD6" w:rsidRPr="00F26B6B" w:rsidRDefault="00445BD6" w:rsidP="00BA7F62">
                      <w:pPr>
                        <w:rPr>
                          <w:sz w:val="22"/>
                          <w:szCs w:val="18"/>
                        </w:rPr>
                      </w:pPr>
                      <w:r w:rsidRPr="00F26B6B">
                        <w:rPr>
                          <w:b/>
                          <w:sz w:val="22"/>
                          <w:szCs w:val="18"/>
                        </w:rPr>
                        <w:t xml:space="preserve">Good Friday - </w:t>
                      </w:r>
                      <w:r w:rsidRPr="00F26B6B">
                        <w:rPr>
                          <w:sz w:val="22"/>
                          <w:szCs w:val="18"/>
                        </w:rPr>
                        <w:t>April 10</w:t>
                      </w:r>
                      <w:r w:rsidRPr="00F26B6B">
                        <w:rPr>
                          <w:sz w:val="22"/>
                          <w:szCs w:val="18"/>
                          <w:vertAlign w:val="superscript"/>
                        </w:rPr>
                        <w:t>th</w:t>
                      </w:r>
                    </w:p>
                    <w:p w14:paraId="0F66C9E2" w14:textId="20DD1BA2" w:rsidR="00445BD6" w:rsidRPr="00F26B6B" w:rsidRDefault="00445BD6" w:rsidP="00BA7F62">
                      <w:pPr>
                        <w:rPr>
                          <w:sz w:val="22"/>
                          <w:szCs w:val="18"/>
                        </w:rPr>
                      </w:pPr>
                      <w:r w:rsidRPr="00F26B6B">
                        <w:rPr>
                          <w:b/>
                          <w:sz w:val="22"/>
                          <w:szCs w:val="18"/>
                        </w:rPr>
                        <w:t>Lent Ends</w:t>
                      </w:r>
                      <w:r w:rsidRPr="00F26B6B">
                        <w:rPr>
                          <w:sz w:val="22"/>
                          <w:szCs w:val="18"/>
                        </w:rPr>
                        <w:t xml:space="preserve"> –April 11</w:t>
                      </w:r>
                      <w:r w:rsidRPr="00F26B6B">
                        <w:rPr>
                          <w:sz w:val="22"/>
                          <w:szCs w:val="18"/>
                          <w:vertAlign w:val="superscript"/>
                        </w:rPr>
                        <w:t>th</w:t>
                      </w:r>
                    </w:p>
                    <w:p w14:paraId="59BA703D" w14:textId="28ADE11D" w:rsidR="00445BD6" w:rsidRPr="00F26B6B" w:rsidRDefault="00445BD6" w:rsidP="00BA7F62">
                      <w:pPr>
                        <w:rPr>
                          <w:sz w:val="22"/>
                          <w:szCs w:val="18"/>
                        </w:rPr>
                      </w:pPr>
                      <w:r w:rsidRPr="00F26B6B">
                        <w:rPr>
                          <w:b/>
                          <w:sz w:val="22"/>
                          <w:szCs w:val="18"/>
                        </w:rPr>
                        <w:t>Easter Sunday</w:t>
                      </w:r>
                      <w:r w:rsidRPr="00F26B6B">
                        <w:rPr>
                          <w:sz w:val="22"/>
                          <w:szCs w:val="18"/>
                        </w:rPr>
                        <w:t xml:space="preserve"> –April 12</w:t>
                      </w:r>
                      <w:r w:rsidRPr="00F26B6B">
                        <w:rPr>
                          <w:sz w:val="22"/>
                          <w:szCs w:val="18"/>
                          <w:vertAlign w:val="superscript"/>
                        </w:rPr>
                        <w:t>th</w:t>
                      </w:r>
                    </w:p>
                    <w:p w14:paraId="6770D97A" w14:textId="6235DA10" w:rsidR="00445BD6" w:rsidRDefault="00445BD6" w:rsidP="00BA7F62">
                      <w:pPr>
                        <w:rPr>
                          <w:sz w:val="22"/>
                          <w:szCs w:val="18"/>
                          <w:vertAlign w:val="superscript"/>
                        </w:rPr>
                      </w:pPr>
                      <w:proofErr w:type="gramStart"/>
                      <w:r w:rsidRPr="00F26B6B">
                        <w:rPr>
                          <w:b/>
                          <w:sz w:val="22"/>
                          <w:szCs w:val="18"/>
                        </w:rPr>
                        <w:t>Trial Sermon of Sis.</w:t>
                      </w:r>
                      <w:proofErr w:type="gramEnd"/>
                      <w:r w:rsidRPr="00F26B6B">
                        <w:rPr>
                          <w:b/>
                          <w:sz w:val="22"/>
                          <w:szCs w:val="18"/>
                        </w:rPr>
                        <w:t xml:space="preserve"> Dorothy Brooks</w:t>
                      </w:r>
                      <w:r w:rsidRPr="00F26B6B">
                        <w:rPr>
                          <w:sz w:val="22"/>
                          <w:szCs w:val="18"/>
                        </w:rPr>
                        <w:t xml:space="preserve"> – April 18</w:t>
                      </w:r>
                      <w:r w:rsidRPr="00F26B6B">
                        <w:rPr>
                          <w:sz w:val="22"/>
                          <w:szCs w:val="18"/>
                          <w:vertAlign w:val="superscript"/>
                        </w:rPr>
                        <w:t>th</w:t>
                      </w:r>
                    </w:p>
                    <w:p w14:paraId="412F0CF3" w14:textId="0B51F1AA" w:rsidR="008B5D0B" w:rsidRDefault="008B5D0B" w:rsidP="00BA7F62">
                      <w:pPr>
                        <w:rPr>
                          <w:sz w:val="22"/>
                          <w:szCs w:val="18"/>
                        </w:rPr>
                      </w:pPr>
                      <w:r w:rsidRPr="008B5D0B">
                        <w:rPr>
                          <w:b/>
                          <w:sz w:val="22"/>
                          <w:szCs w:val="18"/>
                        </w:rPr>
                        <w:t>Women’s Missionary Program</w:t>
                      </w:r>
                      <w:r>
                        <w:rPr>
                          <w:sz w:val="22"/>
                          <w:szCs w:val="18"/>
                        </w:rPr>
                        <w:t xml:space="preserve"> – April 19</w:t>
                      </w:r>
                      <w:r w:rsidRPr="008B5D0B">
                        <w:rPr>
                          <w:sz w:val="22"/>
                          <w:szCs w:val="18"/>
                          <w:vertAlign w:val="superscript"/>
                        </w:rPr>
                        <w:t>th</w:t>
                      </w:r>
                      <w:r>
                        <w:rPr>
                          <w:sz w:val="22"/>
                          <w:szCs w:val="18"/>
                        </w:rPr>
                        <w:t xml:space="preserve"> </w:t>
                      </w:r>
                    </w:p>
                    <w:p w14:paraId="3DBC47E8" w14:textId="491B9B3F" w:rsidR="00445BD6" w:rsidRPr="00F26B6B" w:rsidRDefault="00445BD6" w:rsidP="00BA7F62">
                      <w:pPr>
                        <w:rPr>
                          <w:sz w:val="22"/>
                          <w:szCs w:val="18"/>
                          <w:vertAlign w:val="superscript"/>
                        </w:rPr>
                      </w:pPr>
                      <w:r w:rsidRPr="00F26B6B">
                        <w:rPr>
                          <w:b/>
                          <w:sz w:val="22"/>
                          <w:szCs w:val="18"/>
                        </w:rPr>
                        <w:t>Pastor Appreciation</w:t>
                      </w:r>
                      <w:r w:rsidRPr="00F26B6B">
                        <w:rPr>
                          <w:sz w:val="22"/>
                          <w:szCs w:val="18"/>
                        </w:rPr>
                        <w:t xml:space="preserve"> – April 26</w:t>
                      </w:r>
                      <w:r w:rsidRPr="00F26B6B">
                        <w:rPr>
                          <w:sz w:val="22"/>
                          <w:szCs w:val="18"/>
                          <w:vertAlign w:val="superscript"/>
                        </w:rPr>
                        <w:t>th</w:t>
                      </w:r>
                    </w:p>
                    <w:p w14:paraId="431F8BF0" w14:textId="7663D493" w:rsidR="00445BD6" w:rsidRPr="00F26B6B" w:rsidRDefault="00445BD6" w:rsidP="00BA7F62">
                      <w:pPr>
                        <w:rPr>
                          <w:sz w:val="22"/>
                          <w:szCs w:val="18"/>
                        </w:rPr>
                      </w:pPr>
                      <w:r w:rsidRPr="00F26B6B">
                        <w:rPr>
                          <w:b/>
                          <w:sz w:val="22"/>
                          <w:szCs w:val="18"/>
                        </w:rPr>
                        <w:t>WNCC Annual Conference</w:t>
                      </w:r>
                      <w:r w:rsidRPr="00F26B6B">
                        <w:rPr>
                          <w:sz w:val="22"/>
                          <w:szCs w:val="18"/>
                        </w:rPr>
                        <w:t xml:space="preserve"> – May 5</w:t>
                      </w:r>
                      <w:r w:rsidRPr="00F26B6B">
                        <w:rPr>
                          <w:sz w:val="22"/>
                          <w:szCs w:val="18"/>
                          <w:vertAlign w:val="superscript"/>
                        </w:rPr>
                        <w:t>th</w:t>
                      </w:r>
                      <w:r w:rsidRPr="00F26B6B">
                        <w:rPr>
                          <w:sz w:val="22"/>
                          <w:szCs w:val="18"/>
                        </w:rPr>
                        <w:t>-9</w:t>
                      </w:r>
                      <w:r w:rsidRPr="00F26B6B">
                        <w:rPr>
                          <w:sz w:val="22"/>
                          <w:szCs w:val="18"/>
                          <w:vertAlign w:val="superscript"/>
                        </w:rPr>
                        <w:t>th</w:t>
                      </w:r>
                    </w:p>
                    <w:p w14:paraId="5AB53FF7" w14:textId="61B915E2" w:rsidR="00445BD6" w:rsidRPr="00F26B6B" w:rsidRDefault="00445BD6" w:rsidP="00BA7F62">
                      <w:pPr>
                        <w:rPr>
                          <w:sz w:val="22"/>
                          <w:szCs w:val="18"/>
                        </w:rPr>
                      </w:pPr>
                      <w:r w:rsidRPr="00F26B6B">
                        <w:rPr>
                          <w:b/>
                          <w:sz w:val="22"/>
                          <w:szCs w:val="18"/>
                        </w:rPr>
                        <w:t>Mother’s Day</w:t>
                      </w:r>
                      <w:r w:rsidRPr="00F26B6B">
                        <w:rPr>
                          <w:sz w:val="22"/>
                          <w:szCs w:val="18"/>
                        </w:rPr>
                        <w:t xml:space="preserve"> – May 10</w:t>
                      </w:r>
                      <w:r w:rsidRPr="00F26B6B">
                        <w:rPr>
                          <w:sz w:val="22"/>
                          <w:szCs w:val="18"/>
                          <w:vertAlign w:val="superscript"/>
                        </w:rPr>
                        <w:t>th</w:t>
                      </w:r>
                    </w:p>
                    <w:p w14:paraId="610396B2" w14:textId="38606CAE" w:rsidR="00445BD6" w:rsidRPr="00F26B6B" w:rsidRDefault="00445BD6" w:rsidP="00BA7F62">
                      <w:pPr>
                        <w:rPr>
                          <w:sz w:val="22"/>
                          <w:szCs w:val="18"/>
                        </w:rPr>
                      </w:pPr>
                      <w:r w:rsidRPr="00F26B6B">
                        <w:rPr>
                          <w:b/>
                          <w:sz w:val="22"/>
                          <w:szCs w:val="18"/>
                        </w:rPr>
                        <w:t>Arm Forces Day</w:t>
                      </w:r>
                      <w:r w:rsidRPr="00F26B6B">
                        <w:rPr>
                          <w:sz w:val="22"/>
                          <w:szCs w:val="18"/>
                        </w:rPr>
                        <w:t xml:space="preserve"> – May 16</w:t>
                      </w:r>
                      <w:r w:rsidRPr="00F26B6B">
                        <w:rPr>
                          <w:sz w:val="22"/>
                          <w:szCs w:val="18"/>
                          <w:vertAlign w:val="superscript"/>
                        </w:rPr>
                        <w:t>th</w:t>
                      </w:r>
                    </w:p>
                    <w:p w14:paraId="224E7EBA" w14:textId="0E4556A8" w:rsidR="00445BD6" w:rsidRPr="00F26B6B" w:rsidRDefault="00445BD6" w:rsidP="00BA7F62">
                      <w:pPr>
                        <w:rPr>
                          <w:sz w:val="22"/>
                          <w:szCs w:val="18"/>
                        </w:rPr>
                      </w:pPr>
                      <w:r w:rsidRPr="00F26B6B">
                        <w:rPr>
                          <w:b/>
                          <w:sz w:val="22"/>
                          <w:szCs w:val="18"/>
                        </w:rPr>
                        <w:t>Women’s Day Program</w:t>
                      </w:r>
                      <w:r w:rsidRPr="00F26B6B">
                        <w:rPr>
                          <w:sz w:val="22"/>
                          <w:szCs w:val="18"/>
                        </w:rPr>
                        <w:t xml:space="preserve"> – </w:t>
                      </w:r>
                      <w:r w:rsidR="00F26B6B" w:rsidRPr="00F26B6B">
                        <w:rPr>
                          <w:sz w:val="22"/>
                          <w:szCs w:val="18"/>
                        </w:rPr>
                        <w:t>May 17</w:t>
                      </w:r>
                      <w:r w:rsidR="00F26B6B" w:rsidRPr="00F26B6B">
                        <w:rPr>
                          <w:sz w:val="22"/>
                          <w:szCs w:val="18"/>
                          <w:vertAlign w:val="superscript"/>
                        </w:rPr>
                        <w:t>th</w:t>
                      </w:r>
                    </w:p>
                    <w:p w14:paraId="6533C625" w14:textId="2B50713B" w:rsidR="00F26B6B" w:rsidRPr="00F26B6B" w:rsidRDefault="00F26B6B" w:rsidP="00BA7F62">
                      <w:pPr>
                        <w:rPr>
                          <w:sz w:val="22"/>
                          <w:szCs w:val="18"/>
                        </w:rPr>
                      </w:pPr>
                      <w:r w:rsidRPr="00F26B6B">
                        <w:rPr>
                          <w:b/>
                          <w:sz w:val="22"/>
                          <w:szCs w:val="18"/>
                        </w:rPr>
                        <w:t>Memorial Day</w:t>
                      </w:r>
                      <w:r w:rsidRPr="00F26B6B">
                        <w:rPr>
                          <w:sz w:val="22"/>
                          <w:szCs w:val="18"/>
                        </w:rPr>
                        <w:t xml:space="preserve"> – May 25</w:t>
                      </w:r>
                      <w:r w:rsidRPr="00F26B6B">
                        <w:rPr>
                          <w:sz w:val="22"/>
                          <w:szCs w:val="18"/>
                          <w:vertAlign w:val="superscript"/>
                        </w:rPr>
                        <w:t>th</w:t>
                      </w:r>
                    </w:p>
                    <w:p w14:paraId="199CB174" w14:textId="7FE7BE5E" w:rsidR="00F26B6B" w:rsidRPr="00F26B6B" w:rsidRDefault="00F26B6B" w:rsidP="00BA7F62">
                      <w:pPr>
                        <w:rPr>
                          <w:sz w:val="22"/>
                          <w:szCs w:val="18"/>
                        </w:rPr>
                      </w:pPr>
                      <w:r w:rsidRPr="00F26B6B">
                        <w:rPr>
                          <w:b/>
                          <w:sz w:val="22"/>
                          <w:szCs w:val="18"/>
                        </w:rPr>
                        <w:t>Vacation Bible School</w:t>
                      </w:r>
                      <w:r w:rsidRPr="00F26B6B">
                        <w:rPr>
                          <w:sz w:val="22"/>
                          <w:szCs w:val="18"/>
                        </w:rPr>
                        <w:t xml:space="preserve"> – June 8</w:t>
                      </w:r>
                      <w:r w:rsidRPr="00F26B6B">
                        <w:rPr>
                          <w:sz w:val="22"/>
                          <w:szCs w:val="18"/>
                          <w:vertAlign w:val="superscript"/>
                        </w:rPr>
                        <w:t>th</w:t>
                      </w:r>
                      <w:r w:rsidRPr="00F26B6B">
                        <w:rPr>
                          <w:sz w:val="22"/>
                          <w:szCs w:val="18"/>
                        </w:rPr>
                        <w:t>- 12</w:t>
                      </w:r>
                      <w:r w:rsidRPr="00F26B6B">
                        <w:rPr>
                          <w:sz w:val="22"/>
                          <w:szCs w:val="18"/>
                          <w:vertAlign w:val="superscript"/>
                        </w:rPr>
                        <w:t>th</w:t>
                      </w:r>
                    </w:p>
                    <w:p w14:paraId="527252B5" w14:textId="0F9C6F9A" w:rsidR="00F26B6B" w:rsidRPr="00F26B6B" w:rsidRDefault="00F26B6B" w:rsidP="00BA7F62">
                      <w:pPr>
                        <w:rPr>
                          <w:sz w:val="22"/>
                          <w:szCs w:val="18"/>
                        </w:rPr>
                      </w:pPr>
                      <w:r w:rsidRPr="00F26B6B">
                        <w:rPr>
                          <w:b/>
                          <w:sz w:val="22"/>
                          <w:szCs w:val="18"/>
                        </w:rPr>
                        <w:t>Father’s Day</w:t>
                      </w:r>
                      <w:r w:rsidRPr="00F26B6B">
                        <w:rPr>
                          <w:sz w:val="22"/>
                          <w:szCs w:val="18"/>
                        </w:rPr>
                        <w:t xml:space="preserve"> – June 21</w:t>
                      </w:r>
                      <w:r w:rsidRPr="00F26B6B">
                        <w:rPr>
                          <w:sz w:val="22"/>
                          <w:szCs w:val="18"/>
                          <w:vertAlign w:val="superscript"/>
                        </w:rPr>
                        <w:t>st</w:t>
                      </w:r>
                      <w:r w:rsidRPr="00F26B6B">
                        <w:rPr>
                          <w:sz w:val="22"/>
                          <w:szCs w:val="18"/>
                        </w:rPr>
                        <w:t xml:space="preserve"> </w:t>
                      </w:r>
                    </w:p>
                    <w:p w14:paraId="7B0A8C01" w14:textId="77777777" w:rsidR="00F26B6B" w:rsidRPr="00F26B6B" w:rsidRDefault="00F26B6B" w:rsidP="00BA7F62">
                      <w:pPr>
                        <w:rPr>
                          <w:sz w:val="22"/>
                          <w:szCs w:val="18"/>
                        </w:rPr>
                      </w:pPr>
                    </w:p>
                    <w:p w14:paraId="48149FDA" w14:textId="77777777" w:rsidR="00F26B6B" w:rsidRPr="00F26B6B" w:rsidRDefault="00F26B6B" w:rsidP="00BA7F62">
                      <w:pPr>
                        <w:rPr>
                          <w:sz w:val="22"/>
                          <w:szCs w:val="18"/>
                        </w:rPr>
                      </w:pPr>
                    </w:p>
                    <w:p w14:paraId="151A1D03" w14:textId="77777777" w:rsidR="00F26B6B" w:rsidRDefault="00F26B6B" w:rsidP="00BA7F62">
                      <w:pPr>
                        <w:rPr>
                          <w:sz w:val="18"/>
                          <w:szCs w:val="18"/>
                        </w:rPr>
                      </w:pPr>
                    </w:p>
                    <w:p w14:paraId="7AED402B" w14:textId="77777777" w:rsidR="00445BD6" w:rsidRDefault="00445BD6" w:rsidP="00BA7F62">
                      <w:pPr>
                        <w:rPr>
                          <w:sz w:val="18"/>
                          <w:szCs w:val="18"/>
                        </w:rPr>
                      </w:pPr>
                    </w:p>
                    <w:p w14:paraId="14897C89" w14:textId="77777777" w:rsidR="00445BD6" w:rsidRDefault="00445BD6" w:rsidP="00BA7F62">
                      <w:pPr>
                        <w:rPr>
                          <w:sz w:val="18"/>
                          <w:szCs w:val="18"/>
                        </w:rPr>
                      </w:pPr>
                    </w:p>
                    <w:p w14:paraId="4D892D40" w14:textId="77777777" w:rsidR="00445BD6" w:rsidRDefault="00445BD6" w:rsidP="00BA7F62">
                      <w:pPr>
                        <w:rPr>
                          <w:sz w:val="18"/>
                          <w:szCs w:val="18"/>
                        </w:rPr>
                      </w:pPr>
                    </w:p>
                    <w:p w14:paraId="51ECC6DB" w14:textId="77777777" w:rsidR="00445BD6" w:rsidRDefault="00445BD6" w:rsidP="00BA7F62">
                      <w:pPr>
                        <w:rPr>
                          <w:sz w:val="18"/>
                          <w:szCs w:val="18"/>
                        </w:rPr>
                      </w:pPr>
                    </w:p>
                    <w:p w14:paraId="6358E6EC" w14:textId="77777777" w:rsidR="00445BD6" w:rsidRDefault="00445BD6" w:rsidP="00BA7F62">
                      <w:pPr>
                        <w:rPr>
                          <w:sz w:val="18"/>
                          <w:szCs w:val="18"/>
                        </w:rPr>
                      </w:pPr>
                    </w:p>
                    <w:p w14:paraId="6F4C7607" w14:textId="77777777" w:rsidR="00445BD6" w:rsidRPr="00445BD6" w:rsidRDefault="00445BD6" w:rsidP="00BA7F62">
                      <w:pPr>
                        <w:rPr>
                          <w:sz w:val="18"/>
                          <w:szCs w:val="18"/>
                        </w:rPr>
                      </w:pPr>
                    </w:p>
                    <w:p w14:paraId="2C485E0A" w14:textId="77777777" w:rsidR="00445BD6" w:rsidRDefault="00445BD6" w:rsidP="00BA7F62">
                      <w:pPr>
                        <w:rPr>
                          <w:sz w:val="18"/>
                          <w:szCs w:val="18"/>
                        </w:rPr>
                      </w:pPr>
                    </w:p>
                    <w:p w14:paraId="359A4E84" w14:textId="77777777" w:rsidR="00445BD6" w:rsidRDefault="00445BD6" w:rsidP="00BA7F62">
                      <w:pPr>
                        <w:rPr>
                          <w:sz w:val="18"/>
                          <w:szCs w:val="18"/>
                        </w:rPr>
                      </w:pPr>
                    </w:p>
                    <w:p w14:paraId="52266F09" w14:textId="77777777" w:rsidR="00F15D72" w:rsidRPr="00BA7F62" w:rsidRDefault="00F15D72" w:rsidP="00BA7F62">
                      <w:pPr>
                        <w:rPr>
                          <w:sz w:val="18"/>
                          <w:szCs w:val="18"/>
                        </w:rPr>
                      </w:pPr>
                    </w:p>
                  </w:txbxContent>
                </v:textbox>
              </v:shape>
            </w:pict>
          </mc:Fallback>
        </mc:AlternateContent>
      </w:r>
      <w:r w:rsidR="00D07575">
        <w:rPr>
          <w:noProof/>
        </w:rPr>
        <mc:AlternateContent>
          <mc:Choice Requires="wps">
            <w:drawing>
              <wp:anchor distT="0" distB="0" distL="114300" distR="114300" simplePos="0" relativeHeight="251665408" behindDoc="0" locked="0" layoutInCell="0" allowOverlap="1" wp14:anchorId="65754586" wp14:editId="50E2E6EC">
                <wp:simplePos x="0" y="0"/>
                <wp:positionH relativeFrom="column">
                  <wp:posOffset>3427730</wp:posOffset>
                </wp:positionH>
                <wp:positionV relativeFrom="paragraph">
                  <wp:posOffset>-213360</wp:posOffset>
                </wp:positionV>
                <wp:extent cx="3276600" cy="4486275"/>
                <wp:effectExtent l="0" t="0" r="0" b="952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269.9pt;margin-top:-16.8pt;width:258pt;height:3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" o:allowincell="f" filled="f" stroked="f">
                <v:textbox>
                  <w:txbxContent/>
                </v:textbox>
              </v:shape>
            </w:pict>
          </mc:Fallback>
        </mc:AlternateContent>
      </w:r>
    </w:p>
    <w:p w14:paraId="27E97C1F" w14:textId="77777777" w:rsidR="00704BC5" w:rsidRDefault="00704BC5"/>
    <w:p w14:paraId="434B785E" w14:textId="77777777" w:rsidR="00704BC5" w:rsidRDefault="00704BC5"/>
    <w:p w14:paraId="41559673" w14:textId="77777777" w:rsidR="00704BC5" w:rsidRDefault="00704BC5"/>
    <w:p w14:paraId="0B798DA0" w14:textId="77777777" w:rsidR="00704BC5" w:rsidRDefault="00704BC5"/>
    <w:p w14:paraId="513AF06A" w14:textId="77777777" w:rsidR="00704BC5" w:rsidRDefault="00704BC5"/>
    <w:p w14:paraId="5D2602AD" w14:textId="77777777" w:rsidR="00704BC5" w:rsidRDefault="00704BC5"/>
    <w:p w14:paraId="16417D78" w14:textId="77777777" w:rsidR="00704BC5" w:rsidRDefault="00704BC5"/>
    <w:p w14:paraId="6977172B" w14:textId="77777777" w:rsidR="00704BC5" w:rsidRDefault="00704BC5"/>
    <w:p w14:paraId="18C0BDC4" w14:textId="77777777" w:rsidR="00704BC5" w:rsidRDefault="00704BC5"/>
    <w:p w14:paraId="353CC652" w14:textId="77777777" w:rsidR="00704BC5" w:rsidRDefault="00704BC5"/>
    <w:p w14:paraId="77910184" w14:textId="77777777" w:rsidR="00704BC5" w:rsidRDefault="00704BC5"/>
    <w:p w14:paraId="10F41AF8" w14:textId="77777777" w:rsidR="00704BC5" w:rsidRDefault="00704BC5"/>
    <w:p w14:paraId="7FBB52DD" w14:textId="77777777" w:rsidR="00704BC5" w:rsidRDefault="00704BC5"/>
    <w:p w14:paraId="5066E005" w14:textId="77777777" w:rsidR="00704BC5" w:rsidRDefault="00704BC5"/>
    <w:p w14:paraId="15AD03D9" w14:textId="77777777" w:rsidR="00704BC5" w:rsidRDefault="00704BC5"/>
    <w:p w14:paraId="2979621E" w14:textId="77777777" w:rsidR="00704BC5" w:rsidRDefault="00704BC5"/>
    <w:p w14:paraId="30B5DAE9" w14:textId="77777777" w:rsidR="00704BC5" w:rsidRDefault="00704BC5"/>
    <w:p w14:paraId="4B9BF775" w14:textId="77777777" w:rsidR="00704BC5" w:rsidRDefault="00704BC5"/>
    <w:p w14:paraId="3971230A" w14:textId="77777777" w:rsidR="00704BC5" w:rsidRDefault="00704BC5"/>
    <w:p w14:paraId="445A00D0" w14:textId="5CEB2D06" w:rsidR="00704BC5" w:rsidRDefault="00885E96">
      <w:r>
        <w:rPr>
          <w:noProof/>
        </w:rPr>
        <mc:AlternateContent>
          <mc:Choice Requires="wps">
            <w:drawing>
              <wp:anchor distT="0" distB="0" distL="114300" distR="114300" simplePos="0" relativeHeight="251696128" behindDoc="0" locked="0" layoutInCell="1" allowOverlap="1" wp14:anchorId="20B0B0B4" wp14:editId="60C442C3">
                <wp:simplePos x="0" y="0"/>
                <wp:positionH relativeFrom="column">
                  <wp:posOffset>-138430</wp:posOffset>
                </wp:positionH>
                <wp:positionV relativeFrom="paragraph">
                  <wp:posOffset>96520</wp:posOffset>
                </wp:positionV>
                <wp:extent cx="3329940" cy="4185285"/>
                <wp:effectExtent l="0" t="0" r="381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185285"/>
                        </a:xfrm>
                        <a:prstGeom prst="rect">
                          <a:avLst/>
                        </a:prstGeom>
                        <a:solidFill>
                          <a:srgbClr val="FFFFFF"/>
                        </a:solidFill>
                        <a:ln w="9525">
                          <a:noFill/>
                          <a:miter lim="800000"/>
                          <a:headEnd/>
                          <a:tailEnd/>
                        </a:ln>
                      </wps:spPr>
                      <wps:txbx>
                        <w:txbxContent>
                          <w:p w14:paraId="3BE3123B" w14:textId="77777777" w:rsidR="00EA14FB" w:rsidRPr="00DB1E22" w:rsidRDefault="007D24BB" w:rsidP="007D24BB">
                            <w:pPr>
                              <w:pStyle w:val="Title"/>
                              <w:rPr>
                                <w:i/>
                                <w:sz w:val="26"/>
                                <w:szCs w:val="26"/>
                              </w:rPr>
                            </w:pPr>
                            <w:r w:rsidRPr="00DB1E22">
                              <w:rPr>
                                <w:b/>
                                <w:sz w:val="26"/>
                                <w:szCs w:val="26"/>
                              </w:rPr>
                              <w:t>A Word from the Christian Ed</w:t>
                            </w:r>
                            <w:r w:rsidR="00EA14FB" w:rsidRPr="00DB1E22">
                              <w:rPr>
                                <w:sz w:val="26"/>
                                <w:szCs w:val="26"/>
                              </w:rPr>
                              <w:t>.</w:t>
                            </w:r>
                            <w:r w:rsidR="00DB1E22" w:rsidRPr="00DB1E22">
                              <w:rPr>
                                <w:sz w:val="26"/>
                                <w:szCs w:val="26"/>
                              </w:rPr>
                              <w:t xml:space="preserve"> </w:t>
                            </w:r>
                            <w:r w:rsidR="00DB1E22" w:rsidRPr="00DB1E22">
                              <w:rPr>
                                <w:b/>
                                <w:sz w:val="26"/>
                                <w:szCs w:val="26"/>
                              </w:rPr>
                              <w:t>Director</w:t>
                            </w:r>
                            <w:r w:rsidRPr="00DB1E22">
                              <w:rPr>
                                <w:sz w:val="26"/>
                                <w:szCs w:val="26"/>
                              </w:rPr>
                              <w:t xml:space="preserve"> </w:t>
                            </w:r>
                            <w:r w:rsidRPr="00DB1E22">
                              <w:rPr>
                                <w:i/>
                                <w:sz w:val="26"/>
                                <w:szCs w:val="26"/>
                              </w:rPr>
                              <w:t xml:space="preserve">     </w:t>
                            </w:r>
                          </w:p>
                          <w:p w14:paraId="113F4730" w14:textId="77777777" w:rsidR="00425422" w:rsidRDefault="00425422" w:rsidP="007D24BB">
                            <w:pPr>
                              <w:pStyle w:val="Title"/>
                              <w:rPr>
                                <w:i/>
                                <w:sz w:val="20"/>
                                <w:szCs w:val="20"/>
                              </w:rPr>
                            </w:pPr>
                            <w:r>
                              <w:rPr>
                                <w:noProof/>
                              </w:rPr>
                              <w:drawing>
                                <wp:inline distT="0" distB="0" distL="0" distR="0" wp14:anchorId="0DFDCD41" wp14:editId="5CB7FA1F">
                                  <wp:extent cx="547688" cy="54209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395" cy="542798"/>
                                          </a:xfrm>
                                          <a:prstGeom prst="rect">
                                            <a:avLst/>
                                          </a:prstGeom>
                                          <a:noFill/>
                                          <a:ln>
                                            <a:noFill/>
                                          </a:ln>
                                        </pic:spPr>
                                      </pic:pic>
                                    </a:graphicData>
                                  </a:graphic>
                                </wp:inline>
                              </w:drawing>
                            </w:r>
                          </w:p>
                          <w:p w14:paraId="439AC98A" w14:textId="77777777" w:rsidR="001B5A67" w:rsidRPr="00EA14FB" w:rsidRDefault="00425422" w:rsidP="007D24BB">
                            <w:pPr>
                              <w:pStyle w:val="Title"/>
                              <w:rPr>
                                <w:i/>
                                <w:sz w:val="20"/>
                                <w:szCs w:val="20"/>
                              </w:rPr>
                            </w:pPr>
                            <w:r>
                              <w:rPr>
                                <w:i/>
                                <w:sz w:val="20"/>
                                <w:szCs w:val="20"/>
                              </w:rPr>
                              <w:t>Si</w:t>
                            </w:r>
                            <w:r w:rsidR="00671A67">
                              <w:rPr>
                                <w:i/>
                                <w:sz w:val="20"/>
                                <w:szCs w:val="20"/>
                              </w:rPr>
                              <w:t xml:space="preserve">s. </w:t>
                            </w:r>
                            <w:r w:rsidR="00EA14FB" w:rsidRPr="00EA14FB">
                              <w:rPr>
                                <w:i/>
                                <w:sz w:val="20"/>
                                <w:szCs w:val="20"/>
                              </w:rPr>
                              <w:t>Shirley Coble-Ray</w:t>
                            </w:r>
                            <w:r w:rsidR="007D24BB" w:rsidRPr="00EA14FB">
                              <w:rPr>
                                <w:i/>
                                <w:sz w:val="20"/>
                                <w:szCs w:val="20"/>
                              </w:rPr>
                              <w:t xml:space="preserve">      </w:t>
                            </w:r>
                            <w:r>
                              <w:rPr>
                                <w:noProof/>
                              </w:rPr>
                              <w:t xml:space="preserve">               </w:t>
                            </w:r>
                            <w:r w:rsidR="007D24BB" w:rsidRPr="00EA14FB">
                              <w:rPr>
                                <w:i/>
                                <w:sz w:val="20"/>
                                <w:szCs w:val="20"/>
                              </w:rPr>
                              <w:t xml:space="preserve">  </w:t>
                            </w:r>
                          </w:p>
                          <w:p w14:paraId="24328974" w14:textId="77777777" w:rsidR="00425422" w:rsidRDefault="00425422" w:rsidP="00425422">
                            <w:pPr>
                              <w:rPr>
                                <w:rFonts w:asciiTheme="minorHAnsi" w:eastAsiaTheme="minorHAnsi" w:hAnsiTheme="minorHAnsi" w:cstheme="minorBidi"/>
                                <w:sz w:val="16"/>
                                <w:szCs w:val="22"/>
                              </w:rPr>
                            </w:pPr>
                          </w:p>
                          <w:p w14:paraId="41CFE435" w14:textId="77777777" w:rsidR="007D24BB" w:rsidRPr="007D24BB" w:rsidRDefault="007D24BB" w:rsidP="007D24BB"/>
                          <w:p w14:paraId="5F72A084" w14:textId="77777777" w:rsidR="007D24BB" w:rsidRPr="007D24BB" w:rsidRDefault="007D24BB" w:rsidP="007D24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0.9pt;margin-top:7.6pt;width:262.2pt;height:32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2YIwIAACU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" stroked="f">
                <v:textbox>
                  <w:txbxContent>
                    <w:p w14:paraId="3BE3123B" w14:textId="77777777" w:rsidR="00EA14FB" w:rsidRPr="00DB1E22" w:rsidRDefault="007D24BB" w:rsidP="007D24BB">
                      <w:pPr>
                        <w:pStyle w:val="Title"/>
                        <w:rPr>
                          <w:i/>
                          <w:sz w:val="26"/>
                          <w:szCs w:val="26"/>
                        </w:rPr>
                      </w:pPr>
                      <w:r w:rsidRPr="00DB1E22">
                        <w:rPr>
                          <w:b/>
                          <w:sz w:val="26"/>
                          <w:szCs w:val="26"/>
                        </w:rPr>
                        <w:t>A Word from the Christian Ed</w:t>
                      </w:r>
                      <w:r w:rsidR="00EA14FB" w:rsidRPr="00DB1E22">
                        <w:rPr>
                          <w:sz w:val="26"/>
                          <w:szCs w:val="26"/>
                        </w:rPr>
                        <w:t>.</w:t>
                      </w:r>
                      <w:r w:rsidR="00DB1E22" w:rsidRPr="00DB1E22">
                        <w:rPr>
                          <w:sz w:val="26"/>
                          <w:szCs w:val="26"/>
                        </w:rPr>
                        <w:t xml:space="preserve"> </w:t>
                      </w:r>
                      <w:r w:rsidR="00DB1E22" w:rsidRPr="00DB1E22">
                        <w:rPr>
                          <w:b/>
                          <w:sz w:val="26"/>
                          <w:szCs w:val="26"/>
                        </w:rPr>
                        <w:t>Director</w:t>
                      </w:r>
                      <w:r w:rsidRPr="00DB1E22">
                        <w:rPr>
                          <w:sz w:val="26"/>
                          <w:szCs w:val="26"/>
                        </w:rPr>
                        <w:t xml:space="preserve"> </w:t>
                      </w:r>
                      <w:r w:rsidRPr="00DB1E22">
                        <w:rPr>
                          <w:i/>
                          <w:sz w:val="26"/>
                          <w:szCs w:val="26"/>
                        </w:rPr>
                        <w:t xml:space="preserve">     </w:t>
                      </w:r>
                    </w:p>
                    <w:p w14:paraId="113F4730" w14:textId="77777777" w:rsidR="00425422" w:rsidRDefault="00425422" w:rsidP="007D24BB">
                      <w:pPr>
                        <w:pStyle w:val="Title"/>
                        <w:rPr>
                          <w:i/>
                          <w:sz w:val="20"/>
                          <w:szCs w:val="20"/>
                        </w:rPr>
                      </w:pPr>
                      <w:r>
                        <w:rPr>
                          <w:noProof/>
                        </w:rPr>
                        <w:drawing>
                          <wp:inline distT="0" distB="0" distL="0" distR="0" wp14:anchorId="0DFDCD41" wp14:editId="5CB7FA1F">
                            <wp:extent cx="547688" cy="54209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395" cy="542798"/>
                                    </a:xfrm>
                                    <a:prstGeom prst="rect">
                                      <a:avLst/>
                                    </a:prstGeom>
                                    <a:noFill/>
                                    <a:ln>
                                      <a:noFill/>
                                    </a:ln>
                                  </pic:spPr>
                                </pic:pic>
                              </a:graphicData>
                            </a:graphic>
                          </wp:inline>
                        </w:drawing>
                      </w:r>
                    </w:p>
                    <w:p w14:paraId="439AC98A" w14:textId="77777777" w:rsidR="001B5A67" w:rsidRPr="00EA14FB" w:rsidRDefault="00425422" w:rsidP="007D24BB">
                      <w:pPr>
                        <w:pStyle w:val="Title"/>
                        <w:rPr>
                          <w:i/>
                          <w:sz w:val="20"/>
                          <w:szCs w:val="20"/>
                        </w:rPr>
                      </w:pPr>
                      <w:r>
                        <w:rPr>
                          <w:i/>
                          <w:sz w:val="20"/>
                          <w:szCs w:val="20"/>
                        </w:rPr>
                        <w:t>Si</w:t>
                      </w:r>
                      <w:r w:rsidR="00671A67">
                        <w:rPr>
                          <w:i/>
                          <w:sz w:val="20"/>
                          <w:szCs w:val="20"/>
                        </w:rPr>
                        <w:t xml:space="preserve">s. </w:t>
                      </w:r>
                      <w:r w:rsidR="00EA14FB" w:rsidRPr="00EA14FB">
                        <w:rPr>
                          <w:i/>
                          <w:sz w:val="20"/>
                          <w:szCs w:val="20"/>
                        </w:rPr>
                        <w:t>Shirley Coble-Ray</w:t>
                      </w:r>
                      <w:r w:rsidR="007D24BB" w:rsidRPr="00EA14FB">
                        <w:rPr>
                          <w:i/>
                          <w:sz w:val="20"/>
                          <w:szCs w:val="20"/>
                        </w:rPr>
                        <w:t xml:space="preserve">      </w:t>
                      </w:r>
                      <w:r>
                        <w:rPr>
                          <w:noProof/>
                        </w:rPr>
                        <w:t xml:space="preserve">               </w:t>
                      </w:r>
                      <w:r w:rsidR="007D24BB" w:rsidRPr="00EA14FB">
                        <w:rPr>
                          <w:i/>
                          <w:sz w:val="20"/>
                          <w:szCs w:val="20"/>
                        </w:rPr>
                        <w:t xml:space="preserve">  </w:t>
                      </w:r>
                    </w:p>
                    <w:p w14:paraId="24328974" w14:textId="77777777" w:rsidR="00425422" w:rsidRDefault="00425422" w:rsidP="00425422">
                      <w:pPr>
                        <w:rPr>
                          <w:rFonts w:asciiTheme="minorHAnsi" w:eastAsiaTheme="minorHAnsi" w:hAnsiTheme="minorHAnsi" w:cstheme="minorBidi"/>
                          <w:sz w:val="16"/>
                          <w:szCs w:val="22"/>
                        </w:rPr>
                      </w:pPr>
                    </w:p>
                    <w:p w14:paraId="41CFE435" w14:textId="77777777" w:rsidR="007D24BB" w:rsidRPr="007D24BB" w:rsidRDefault="007D24BB" w:rsidP="007D24BB"/>
                    <w:p w14:paraId="5F72A084" w14:textId="77777777" w:rsidR="007D24BB" w:rsidRPr="007D24BB" w:rsidRDefault="007D24BB" w:rsidP="007D24BB"/>
                  </w:txbxContent>
                </v:textbox>
              </v:shape>
            </w:pict>
          </mc:Fallback>
        </mc:AlternateContent>
      </w:r>
    </w:p>
    <w:p w14:paraId="4BDDFEA8" w14:textId="5D45E190" w:rsidR="00704BC5" w:rsidRDefault="00704BC5"/>
    <w:p w14:paraId="1E7F5DBB" w14:textId="77777777" w:rsidR="00704BC5" w:rsidRDefault="00704BC5"/>
    <w:p w14:paraId="173B9B97" w14:textId="77777777" w:rsidR="00704BC5" w:rsidRDefault="00704BC5"/>
    <w:p w14:paraId="64CC9C5C" w14:textId="77777777" w:rsidR="00704BC5" w:rsidRDefault="00704BC5"/>
    <w:p w14:paraId="18977195" w14:textId="77777777" w:rsidR="00704BC5" w:rsidRDefault="00704BC5"/>
    <w:p w14:paraId="04ED13C9" w14:textId="77777777" w:rsidR="00704BC5" w:rsidRDefault="00704BC5"/>
    <w:p w14:paraId="161CB168" w14:textId="77F68004" w:rsidR="00704BC5" w:rsidRDefault="00885E96">
      <w:r>
        <w:rPr>
          <w:noProof/>
        </w:rPr>
        <mc:AlternateContent>
          <mc:Choice Requires="wps">
            <w:drawing>
              <wp:anchor distT="0" distB="0" distL="114300" distR="114300" simplePos="0" relativeHeight="251723776" behindDoc="0" locked="0" layoutInCell="1" allowOverlap="1" wp14:anchorId="4B114811" wp14:editId="15A7C082">
                <wp:simplePos x="0" y="0"/>
                <wp:positionH relativeFrom="column">
                  <wp:posOffset>-39370</wp:posOffset>
                </wp:positionH>
                <wp:positionV relativeFrom="paragraph">
                  <wp:posOffset>65405</wp:posOffset>
                </wp:positionV>
                <wp:extent cx="3181350" cy="47472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81350" cy="4747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A0AA4" w14:textId="102B6B10" w:rsidR="00425422" w:rsidRPr="00885E96" w:rsidRDefault="00425422" w:rsidP="00425422">
                            <w:pPr>
                              <w:spacing w:line="240" w:lineRule="atLeast"/>
                              <w:textAlignment w:val="baseline"/>
                              <w:outlineLvl w:val="3"/>
                              <w:rPr>
                                <w:rFonts w:ascii="Helvetica" w:hAnsi="Helvetica" w:cs="Helvetica"/>
                                <w:color w:val="990000"/>
                                <w:sz w:val="24"/>
                                <w:szCs w:val="27"/>
                                <w:bdr w:val="none" w:sz="0" w:space="0" w:color="auto" w:frame="1"/>
                              </w:rPr>
                            </w:pPr>
                            <w:r w:rsidRPr="00885E96">
                              <w:rPr>
                                <w:rFonts w:ascii="Helvetica" w:hAnsi="Helvetica" w:cs="Helvetica"/>
                                <w:color w:val="990000"/>
                                <w:szCs w:val="27"/>
                                <w:bdr w:val="none" w:sz="0" w:space="0" w:color="auto" w:frame="1"/>
                              </w:rPr>
                              <w:t>Happy New Year! Join us as we celebrate and learn in 2020</w:t>
                            </w:r>
                            <w:r w:rsidRPr="00885E96">
                              <w:rPr>
                                <w:rFonts w:ascii="Helvetica" w:hAnsi="Helvetica" w:cs="Helvetica"/>
                                <w:color w:val="990000"/>
                                <w:sz w:val="24"/>
                                <w:szCs w:val="27"/>
                                <w:bdr w:val="none" w:sz="0" w:space="0" w:color="auto" w:frame="1"/>
                              </w:rPr>
                              <w:t xml:space="preserve">! </w:t>
                            </w:r>
                            <w:r w:rsidRPr="00885E96">
                              <w:rPr>
                                <w:rFonts w:ascii="Lucida Calligraphy" w:hAnsi="Lucida Calligraphy" w:cs="Helvetica"/>
                                <w:color w:val="990000"/>
                                <w:szCs w:val="28"/>
                                <w:bdr w:val="none" w:sz="0" w:space="0" w:color="auto" w:frame="1"/>
                              </w:rPr>
                              <w:t>Christian Education Calendar 2020</w:t>
                            </w:r>
                          </w:p>
                          <w:p w14:paraId="3F270AEC" w14:textId="77777777" w:rsidR="00425422" w:rsidRPr="00885E96" w:rsidRDefault="00425422" w:rsidP="00425422">
                            <w:pPr>
                              <w:spacing w:line="140" w:lineRule="exact"/>
                              <w:textAlignment w:val="baseline"/>
                              <w:outlineLvl w:val="3"/>
                              <w:rPr>
                                <w:rFonts w:ascii="Helvetica" w:hAnsi="Helvetica" w:cs="Helvetica"/>
                                <w:color w:val="990000"/>
                                <w:sz w:val="16"/>
                                <w:szCs w:val="27"/>
                                <w:bdr w:val="none" w:sz="0" w:space="0" w:color="auto" w:frame="1"/>
                              </w:rPr>
                            </w:pPr>
                          </w:p>
                          <w:p w14:paraId="57DAD54D"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January</w:t>
                            </w:r>
                          </w:p>
                          <w:p w14:paraId="0135D573" w14:textId="77777777" w:rsidR="00425422" w:rsidRPr="00885E96" w:rsidRDefault="00425422" w:rsidP="00885E96">
                            <w:pPr>
                              <w:textAlignment w:val="baseline"/>
                              <w:rPr>
                                <w:rFonts w:ascii="Helvetica" w:hAnsi="Helvetica" w:cs="Helvetica"/>
                                <w:color w:val="000000"/>
                                <w:sz w:val="16"/>
                                <w:szCs w:val="16"/>
                              </w:rPr>
                            </w:pPr>
                            <w:r w:rsidRPr="00885E96">
                              <w:rPr>
                                <w:rFonts w:ascii="Helvetica" w:hAnsi="Helvetica" w:cs="Helvetica"/>
                                <w:color w:val="000000"/>
                                <w:sz w:val="16"/>
                                <w:szCs w:val="16"/>
                              </w:rPr>
                              <w:t xml:space="preserve">Celebrate the Struggle for Justice, Freedom, </w:t>
                            </w:r>
                            <w:proofErr w:type="gramStart"/>
                            <w:r w:rsidRPr="00885E96">
                              <w:rPr>
                                <w:rFonts w:ascii="Helvetica" w:hAnsi="Helvetica" w:cs="Helvetica"/>
                                <w:color w:val="000000"/>
                                <w:sz w:val="16"/>
                                <w:szCs w:val="16"/>
                              </w:rPr>
                              <w:t>Equality</w:t>
                            </w:r>
                            <w:proofErr w:type="gramEnd"/>
                            <w:r w:rsidRPr="00885E96">
                              <w:rPr>
                                <w:rFonts w:ascii="Helvetica" w:hAnsi="Helvetica" w:cs="Helvetica"/>
                                <w:color w:val="000000"/>
                                <w:sz w:val="16"/>
                                <w:szCs w:val="16"/>
                              </w:rPr>
                              <w:t xml:space="preserve"> Learnings from Dr. Martin L. King Jr.</w:t>
                            </w:r>
                          </w:p>
                          <w:p w14:paraId="3708E6C6" w14:textId="77777777" w:rsidR="00733637" w:rsidRPr="00885E96" w:rsidRDefault="00733637" w:rsidP="00885E96">
                            <w:pPr>
                              <w:textAlignment w:val="baseline"/>
                              <w:outlineLvl w:val="3"/>
                              <w:rPr>
                                <w:rFonts w:ascii="Helvetica" w:hAnsi="Helvetica" w:cs="Helvetica"/>
                                <w:color w:val="990000"/>
                                <w:sz w:val="16"/>
                                <w:szCs w:val="16"/>
                                <w:bdr w:val="none" w:sz="0" w:space="0" w:color="auto" w:frame="1"/>
                              </w:rPr>
                            </w:pPr>
                          </w:p>
                          <w:p w14:paraId="094A5487" w14:textId="11AD0E43"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February</w:t>
                            </w:r>
                          </w:p>
                          <w:p w14:paraId="039977EB" w14:textId="77777777" w:rsidR="00425422" w:rsidRPr="00885E96" w:rsidRDefault="00425422" w:rsidP="00885E96">
                            <w:pPr>
                              <w:spacing w:after="100"/>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Teaching and Celebrating Founders Day.</w:t>
                            </w:r>
                            <w:proofErr w:type="gramEnd"/>
                            <w:r w:rsidRPr="00885E96">
                              <w:rPr>
                                <w:rFonts w:ascii="Helvetica" w:hAnsi="Helvetica" w:cs="Helvetica"/>
                                <w:color w:val="000000"/>
                                <w:sz w:val="16"/>
                                <w:szCs w:val="16"/>
                              </w:rPr>
                              <w:t xml:space="preserve"> </w:t>
                            </w:r>
                            <w:proofErr w:type="gramStart"/>
                            <w:r w:rsidRPr="00885E96">
                              <w:rPr>
                                <w:rFonts w:ascii="Helvetica" w:hAnsi="Helvetica" w:cs="Helvetica"/>
                                <w:color w:val="000000"/>
                                <w:sz w:val="16"/>
                                <w:szCs w:val="16"/>
                              </w:rPr>
                              <w:t>Black Heritage Observance.</w:t>
                            </w:r>
                            <w:proofErr w:type="gramEnd"/>
                            <w:r w:rsidRPr="00885E96">
                              <w:rPr>
                                <w:rFonts w:ascii="Helvetica" w:hAnsi="Helvetica" w:cs="Helvetica"/>
                                <w:color w:val="000000"/>
                                <w:sz w:val="16"/>
                                <w:szCs w:val="16"/>
                              </w:rPr>
                              <w:t xml:space="preserve">  </w:t>
                            </w:r>
                          </w:p>
                          <w:p w14:paraId="319A2C2E"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March</w:t>
                            </w:r>
                          </w:p>
                          <w:p w14:paraId="029DAC94" w14:textId="77777777" w:rsidR="00425422" w:rsidRPr="00885E96" w:rsidRDefault="00425422" w:rsidP="00885E96">
                            <w:pPr>
                              <w:textAlignment w:val="baseline"/>
                              <w:rPr>
                                <w:rFonts w:ascii="Helvetica" w:hAnsi="Helvetica" w:cs="Helvetica"/>
                                <w:color w:val="000000"/>
                                <w:sz w:val="16"/>
                                <w:szCs w:val="16"/>
                              </w:rPr>
                            </w:pPr>
                            <w:r w:rsidRPr="00885E96">
                              <w:rPr>
                                <w:rFonts w:ascii="Helvetica" w:hAnsi="Helvetica" w:cs="Helvetica"/>
                                <w:color w:val="000000"/>
                                <w:sz w:val="16"/>
                                <w:szCs w:val="16"/>
                              </w:rPr>
                              <w:t>Teaching and Celebrating Lent/Easter</w:t>
                            </w:r>
                          </w:p>
                          <w:p w14:paraId="50EC3B55" w14:textId="77777777" w:rsidR="00733637" w:rsidRPr="00885E96" w:rsidRDefault="00733637" w:rsidP="00885E96">
                            <w:pPr>
                              <w:textAlignment w:val="baseline"/>
                              <w:outlineLvl w:val="3"/>
                              <w:rPr>
                                <w:rFonts w:ascii="Helvetica" w:hAnsi="Helvetica" w:cs="Helvetica"/>
                                <w:color w:val="990000"/>
                                <w:sz w:val="16"/>
                                <w:szCs w:val="16"/>
                                <w:bdr w:val="none" w:sz="0" w:space="0" w:color="auto" w:frame="1"/>
                              </w:rPr>
                            </w:pPr>
                          </w:p>
                          <w:p w14:paraId="75F26D03" w14:textId="1138F3C3"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April</w:t>
                            </w:r>
                          </w:p>
                          <w:p w14:paraId="704CF9F9" w14:textId="77777777" w:rsidR="00425422" w:rsidRPr="00885E96" w:rsidRDefault="00425422" w:rsidP="00885E96">
                            <w:pPr>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Annual Connectional Ministries in Christian Education Training and Planning Session.</w:t>
                            </w:r>
                            <w:proofErr w:type="gramEnd"/>
                            <w:r w:rsidRPr="00885E96">
                              <w:rPr>
                                <w:rFonts w:ascii="Helvetica" w:hAnsi="Helvetica" w:cs="Helvetica"/>
                                <w:color w:val="000000"/>
                                <w:sz w:val="16"/>
                                <w:szCs w:val="16"/>
                              </w:rPr>
                              <w:t xml:space="preserve">  </w:t>
                            </w:r>
                          </w:p>
                          <w:p w14:paraId="541EB194"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May</w:t>
                            </w:r>
                          </w:p>
                          <w:p w14:paraId="388F58CD" w14:textId="77777777" w:rsidR="00425422" w:rsidRPr="00885E96" w:rsidRDefault="00425422" w:rsidP="00885E96">
                            <w:pPr>
                              <w:spacing w:after="100"/>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Teaching about Worship.</w:t>
                            </w:r>
                            <w:proofErr w:type="gramEnd"/>
                            <w:r w:rsidRPr="00885E96">
                              <w:rPr>
                                <w:rFonts w:ascii="Helvetica" w:hAnsi="Helvetica" w:cs="Helvetica"/>
                                <w:color w:val="000000"/>
                                <w:sz w:val="16"/>
                                <w:szCs w:val="16"/>
                              </w:rPr>
                              <w:t xml:space="preserve"> Celebration of Mother’s Day</w:t>
                            </w:r>
                          </w:p>
                          <w:p w14:paraId="6E4E88BC"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June</w:t>
                            </w:r>
                          </w:p>
                          <w:p w14:paraId="55E09373" w14:textId="77777777" w:rsidR="00425422" w:rsidRPr="00885E96" w:rsidRDefault="00425422" w:rsidP="00885E96">
                            <w:pPr>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Recognition of School Graduates.</w:t>
                            </w:r>
                            <w:proofErr w:type="gramEnd"/>
                            <w:r w:rsidRPr="00885E96">
                              <w:rPr>
                                <w:rFonts w:ascii="Helvetica" w:hAnsi="Helvetica" w:cs="Helvetica"/>
                                <w:color w:val="000000"/>
                                <w:sz w:val="16"/>
                                <w:szCs w:val="16"/>
                              </w:rPr>
                              <w:t xml:space="preserve"> Church Sunday </w:t>
                            </w:r>
                            <w:proofErr w:type="gramStart"/>
                            <w:r w:rsidRPr="00885E96">
                              <w:rPr>
                                <w:rFonts w:ascii="Helvetica" w:hAnsi="Helvetica" w:cs="Helvetica"/>
                                <w:color w:val="000000"/>
                                <w:sz w:val="16"/>
                                <w:szCs w:val="16"/>
                              </w:rPr>
                              <w:t>School</w:t>
                            </w:r>
                            <w:proofErr w:type="gramEnd"/>
                            <w:r w:rsidRPr="00885E96">
                              <w:rPr>
                                <w:rFonts w:ascii="Helvetica" w:hAnsi="Helvetica" w:cs="Helvetica"/>
                                <w:color w:val="000000"/>
                                <w:sz w:val="16"/>
                                <w:szCs w:val="16"/>
                              </w:rPr>
                              <w:t xml:space="preserve"> Promotion. </w:t>
                            </w:r>
                            <w:proofErr w:type="gramStart"/>
                            <w:r w:rsidRPr="00885E96">
                              <w:rPr>
                                <w:rFonts w:ascii="Helvetica" w:hAnsi="Helvetica" w:cs="Helvetica"/>
                                <w:color w:val="000000"/>
                                <w:sz w:val="16"/>
                                <w:szCs w:val="16"/>
                              </w:rPr>
                              <w:t>Celebration of Father’s Day.</w:t>
                            </w:r>
                            <w:proofErr w:type="gramEnd"/>
                          </w:p>
                          <w:p w14:paraId="2385860F"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July</w:t>
                            </w:r>
                          </w:p>
                          <w:p w14:paraId="5474BAC6" w14:textId="77777777" w:rsidR="00425422" w:rsidRPr="00885E96" w:rsidRDefault="00425422" w:rsidP="00885E96">
                            <w:pPr>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Vacation Bible School.</w:t>
                            </w:r>
                            <w:proofErr w:type="gramEnd"/>
                            <w:r w:rsidRPr="00885E96">
                              <w:rPr>
                                <w:rFonts w:ascii="Helvetica" w:hAnsi="Helvetica" w:cs="Helvetica"/>
                                <w:color w:val="000000"/>
                                <w:sz w:val="16"/>
                                <w:szCs w:val="16"/>
                              </w:rPr>
                              <w:t xml:space="preserve"> </w:t>
                            </w:r>
                            <w:proofErr w:type="gramStart"/>
                            <w:r w:rsidRPr="00885E96">
                              <w:rPr>
                                <w:rFonts w:ascii="Helvetica" w:hAnsi="Helvetica" w:cs="Helvetica"/>
                                <w:color w:val="000000"/>
                                <w:sz w:val="16"/>
                                <w:szCs w:val="16"/>
                              </w:rPr>
                              <w:t>Episcopal District Leadership Education Events.</w:t>
                            </w:r>
                            <w:proofErr w:type="gramEnd"/>
                          </w:p>
                          <w:p w14:paraId="1D2E2928"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August</w:t>
                            </w:r>
                          </w:p>
                          <w:p w14:paraId="0EED943D" w14:textId="77777777" w:rsidR="00425422" w:rsidRPr="00885E96" w:rsidRDefault="00425422" w:rsidP="00885E96">
                            <w:pPr>
                              <w:spacing w:after="100"/>
                              <w:textAlignment w:val="baseline"/>
                              <w:rPr>
                                <w:rFonts w:ascii="Helvetica" w:hAnsi="Helvetica" w:cs="Helvetica"/>
                                <w:color w:val="000000"/>
                                <w:sz w:val="16"/>
                                <w:szCs w:val="16"/>
                              </w:rPr>
                            </w:pPr>
                            <w:r w:rsidRPr="00885E96">
                              <w:rPr>
                                <w:rFonts w:ascii="Helvetica" w:hAnsi="Helvetica" w:cs="Helvetica"/>
                                <w:color w:val="000000"/>
                                <w:sz w:val="16"/>
                                <w:szCs w:val="16"/>
                              </w:rPr>
                              <w:t xml:space="preserve">Teacher Appreciation and Back to School Celebration.  Teaching about Baptism and Communion   </w:t>
                            </w:r>
                          </w:p>
                          <w:p w14:paraId="4B5C9E2F"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September</w:t>
                            </w:r>
                          </w:p>
                          <w:p w14:paraId="3B2D497D" w14:textId="77777777" w:rsidR="00425422" w:rsidRPr="00885E96" w:rsidRDefault="00425422" w:rsidP="00885E96">
                            <w:pPr>
                              <w:textAlignment w:val="baseline"/>
                              <w:rPr>
                                <w:rFonts w:ascii="Helvetica" w:hAnsi="Helvetica" w:cs="Helvetica"/>
                                <w:color w:val="000000"/>
                                <w:sz w:val="16"/>
                                <w:szCs w:val="16"/>
                              </w:rPr>
                            </w:pPr>
                            <w:r w:rsidRPr="00885E96">
                              <w:rPr>
                                <w:rFonts w:ascii="Helvetica" w:hAnsi="Helvetica" w:cs="Helvetica"/>
                                <w:color w:val="000000"/>
                                <w:sz w:val="16"/>
                                <w:szCs w:val="16"/>
                              </w:rPr>
                              <w:t>Observe/Celebrate Christian Education Month. Grandparents Day</w:t>
                            </w:r>
                          </w:p>
                          <w:p w14:paraId="53692723"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October</w:t>
                            </w:r>
                          </w:p>
                          <w:p w14:paraId="040F44AF" w14:textId="77777777" w:rsidR="00425422" w:rsidRPr="00885E96" w:rsidRDefault="00425422" w:rsidP="00885E96">
                            <w:pPr>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Celebration of Black Family.</w:t>
                            </w:r>
                            <w:proofErr w:type="gramEnd"/>
                            <w:r w:rsidRPr="00885E96">
                              <w:rPr>
                                <w:rFonts w:ascii="Helvetica" w:hAnsi="Helvetica" w:cs="Helvetica"/>
                                <w:color w:val="000000"/>
                                <w:sz w:val="16"/>
                                <w:szCs w:val="16"/>
                              </w:rPr>
                              <w:t xml:space="preserve">  Breast Cancer Awareness</w:t>
                            </w:r>
                          </w:p>
                          <w:p w14:paraId="4E82F68A" w14:textId="77777777" w:rsidR="00733637" w:rsidRPr="00885E96" w:rsidRDefault="00733637" w:rsidP="00885E96">
                            <w:pPr>
                              <w:textAlignment w:val="baseline"/>
                              <w:outlineLvl w:val="3"/>
                              <w:rPr>
                                <w:rFonts w:ascii="Helvetica" w:hAnsi="Helvetica" w:cs="Helvetica"/>
                                <w:color w:val="990000"/>
                                <w:sz w:val="16"/>
                                <w:szCs w:val="16"/>
                                <w:bdr w:val="none" w:sz="0" w:space="0" w:color="auto" w:frame="1"/>
                              </w:rPr>
                            </w:pPr>
                          </w:p>
                          <w:p w14:paraId="58CA8E51" w14:textId="71CFDDF5"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November</w:t>
                            </w:r>
                          </w:p>
                          <w:p w14:paraId="6DC2A1B9" w14:textId="77777777" w:rsidR="00425422" w:rsidRPr="00885E96" w:rsidRDefault="00425422" w:rsidP="00885E96">
                            <w:pPr>
                              <w:spacing w:after="100"/>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Teaching on the Thanksgiving and the importance of Giving.</w:t>
                            </w:r>
                            <w:proofErr w:type="gramEnd"/>
                            <w:r w:rsidRPr="00885E96">
                              <w:rPr>
                                <w:rFonts w:ascii="Helvetica" w:hAnsi="Helvetica" w:cs="Helvetica"/>
                                <w:color w:val="000000"/>
                                <w:sz w:val="16"/>
                                <w:szCs w:val="16"/>
                              </w:rPr>
                              <w:t xml:space="preserve"> Celebration of our Veterans</w:t>
                            </w:r>
                          </w:p>
                          <w:p w14:paraId="5EC3306A"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December</w:t>
                            </w:r>
                          </w:p>
                          <w:p w14:paraId="0125363E" w14:textId="77777777" w:rsidR="00425422" w:rsidRPr="00885E96" w:rsidRDefault="00425422" w:rsidP="00885E96">
                            <w:pPr>
                              <w:textAlignment w:val="baseline"/>
                              <w:rPr>
                                <w:rFonts w:ascii="Helvetica" w:hAnsi="Helvetica" w:cs="Helvetica"/>
                                <w:color w:val="000000"/>
                                <w:sz w:val="16"/>
                                <w:szCs w:val="16"/>
                              </w:rPr>
                            </w:pPr>
                            <w:r w:rsidRPr="00885E96">
                              <w:rPr>
                                <w:rFonts w:ascii="Helvetica" w:hAnsi="Helvetica" w:cs="Helvetica"/>
                                <w:color w:val="000000"/>
                                <w:sz w:val="16"/>
                                <w:szCs w:val="16"/>
                              </w:rPr>
                              <w:t xml:space="preserve">Teaching and Celebrating Christmas and Celebrating our </w:t>
                            </w:r>
                            <w:proofErr w:type="gramStart"/>
                            <w:r w:rsidRPr="00885E96">
                              <w:rPr>
                                <w:rFonts w:ascii="Helvetica" w:hAnsi="Helvetica" w:cs="Helvetica"/>
                                <w:color w:val="000000"/>
                                <w:sz w:val="16"/>
                                <w:szCs w:val="16"/>
                              </w:rPr>
                              <w:t>Seniors</w:t>
                            </w:r>
                            <w:proofErr w:type="gramEnd"/>
                            <w:r w:rsidRPr="00885E96">
                              <w:rPr>
                                <w:rFonts w:ascii="Helvetica" w:hAnsi="Helvetica" w:cs="Helvetica"/>
                                <w:color w:val="000000"/>
                                <w:sz w:val="16"/>
                                <w:szCs w:val="16"/>
                              </w:rPr>
                              <w:t xml:space="preserve">.  </w:t>
                            </w:r>
                          </w:p>
                          <w:p w14:paraId="0B9E92F0" w14:textId="77777777" w:rsidR="00425422" w:rsidRPr="00885E96" w:rsidRDefault="00425422" w:rsidP="00425422">
                            <w:pPr>
                              <w:spacing w:after="160" w:line="256" w:lineRule="auto"/>
                              <w:rPr>
                                <w:rFonts w:ascii="Calibri" w:eastAsia="Calibri" w:hAnsi="Calibri"/>
                                <w:sz w:val="22"/>
                                <w:szCs w:val="22"/>
                              </w:rPr>
                            </w:pPr>
                          </w:p>
                          <w:p w14:paraId="5D77AD52" w14:textId="77777777" w:rsidR="00425422" w:rsidRDefault="004254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margin-left:-3.1pt;margin-top:5.15pt;width:250.5pt;height:37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" fillcolor="white [3201]" stroked="f" strokeweight=".5pt">
                <v:textbox>
                  <w:txbxContent>
                    <w:p w14:paraId="406A0AA4" w14:textId="102B6B10" w:rsidR="00425422" w:rsidRPr="00885E96" w:rsidRDefault="00425422" w:rsidP="00425422">
                      <w:pPr>
                        <w:spacing w:line="240" w:lineRule="atLeast"/>
                        <w:textAlignment w:val="baseline"/>
                        <w:outlineLvl w:val="3"/>
                        <w:rPr>
                          <w:rFonts w:ascii="Helvetica" w:hAnsi="Helvetica" w:cs="Helvetica"/>
                          <w:color w:val="990000"/>
                          <w:sz w:val="24"/>
                          <w:szCs w:val="27"/>
                          <w:bdr w:val="none" w:sz="0" w:space="0" w:color="auto" w:frame="1"/>
                        </w:rPr>
                      </w:pPr>
                      <w:r w:rsidRPr="00885E96">
                        <w:rPr>
                          <w:rFonts w:ascii="Helvetica" w:hAnsi="Helvetica" w:cs="Helvetica"/>
                          <w:color w:val="990000"/>
                          <w:szCs w:val="27"/>
                          <w:bdr w:val="none" w:sz="0" w:space="0" w:color="auto" w:frame="1"/>
                        </w:rPr>
                        <w:t>Happy New Year! Join us as we celebrate and learn in 2020</w:t>
                      </w:r>
                      <w:r w:rsidRPr="00885E96">
                        <w:rPr>
                          <w:rFonts w:ascii="Helvetica" w:hAnsi="Helvetica" w:cs="Helvetica"/>
                          <w:color w:val="990000"/>
                          <w:sz w:val="24"/>
                          <w:szCs w:val="27"/>
                          <w:bdr w:val="none" w:sz="0" w:space="0" w:color="auto" w:frame="1"/>
                        </w:rPr>
                        <w:t xml:space="preserve">! </w:t>
                      </w:r>
                      <w:r w:rsidRPr="00885E96">
                        <w:rPr>
                          <w:rFonts w:ascii="Lucida Calligraphy" w:hAnsi="Lucida Calligraphy" w:cs="Helvetica"/>
                          <w:color w:val="990000"/>
                          <w:szCs w:val="28"/>
                          <w:bdr w:val="none" w:sz="0" w:space="0" w:color="auto" w:frame="1"/>
                        </w:rPr>
                        <w:t>Christian Education Calendar 2020</w:t>
                      </w:r>
                    </w:p>
                    <w:p w14:paraId="3F270AEC" w14:textId="77777777" w:rsidR="00425422" w:rsidRPr="00885E96" w:rsidRDefault="00425422" w:rsidP="00425422">
                      <w:pPr>
                        <w:spacing w:line="140" w:lineRule="exact"/>
                        <w:textAlignment w:val="baseline"/>
                        <w:outlineLvl w:val="3"/>
                        <w:rPr>
                          <w:rFonts w:ascii="Helvetica" w:hAnsi="Helvetica" w:cs="Helvetica"/>
                          <w:color w:val="990000"/>
                          <w:sz w:val="16"/>
                          <w:szCs w:val="27"/>
                          <w:bdr w:val="none" w:sz="0" w:space="0" w:color="auto" w:frame="1"/>
                        </w:rPr>
                      </w:pPr>
                    </w:p>
                    <w:p w14:paraId="57DAD54D"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January</w:t>
                      </w:r>
                    </w:p>
                    <w:p w14:paraId="0135D573" w14:textId="77777777" w:rsidR="00425422" w:rsidRPr="00885E96" w:rsidRDefault="00425422" w:rsidP="00885E96">
                      <w:pPr>
                        <w:textAlignment w:val="baseline"/>
                        <w:rPr>
                          <w:rFonts w:ascii="Helvetica" w:hAnsi="Helvetica" w:cs="Helvetica"/>
                          <w:color w:val="000000"/>
                          <w:sz w:val="16"/>
                          <w:szCs w:val="16"/>
                        </w:rPr>
                      </w:pPr>
                      <w:r w:rsidRPr="00885E96">
                        <w:rPr>
                          <w:rFonts w:ascii="Helvetica" w:hAnsi="Helvetica" w:cs="Helvetica"/>
                          <w:color w:val="000000"/>
                          <w:sz w:val="16"/>
                          <w:szCs w:val="16"/>
                        </w:rPr>
                        <w:t xml:space="preserve">Celebrate the Struggle for Justice, Freedom, </w:t>
                      </w:r>
                      <w:proofErr w:type="gramStart"/>
                      <w:r w:rsidRPr="00885E96">
                        <w:rPr>
                          <w:rFonts w:ascii="Helvetica" w:hAnsi="Helvetica" w:cs="Helvetica"/>
                          <w:color w:val="000000"/>
                          <w:sz w:val="16"/>
                          <w:szCs w:val="16"/>
                        </w:rPr>
                        <w:t>Equality</w:t>
                      </w:r>
                      <w:proofErr w:type="gramEnd"/>
                      <w:r w:rsidRPr="00885E96">
                        <w:rPr>
                          <w:rFonts w:ascii="Helvetica" w:hAnsi="Helvetica" w:cs="Helvetica"/>
                          <w:color w:val="000000"/>
                          <w:sz w:val="16"/>
                          <w:szCs w:val="16"/>
                        </w:rPr>
                        <w:t xml:space="preserve"> Learnings from Dr. Martin L. King Jr.</w:t>
                      </w:r>
                    </w:p>
                    <w:p w14:paraId="3708E6C6" w14:textId="77777777" w:rsidR="00733637" w:rsidRPr="00885E96" w:rsidRDefault="00733637" w:rsidP="00885E96">
                      <w:pPr>
                        <w:textAlignment w:val="baseline"/>
                        <w:outlineLvl w:val="3"/>
                        <w:rPr>
                          <w:rFonts w:ascii="Helvetica" w:hAnsi="Helvetica" w:cs="Helvetica"/>
                          <w:color w:val="990000"/>
                          <w:sz w:val="16"/>
                          <w:szCs w:val="16"/>
                          <w:bdr w:val="none" w:sz="0" w:space="0" w:color="auto" w:frame="1"/>
                        </w:rPr>
                      </w:pPr>
                    </w:p>
                    <w:p w14:paraId="094A5487" w14:textId="11AD0E43"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February</w:t>
                      </w:r>
                    </w:p>
                    <w:p w14:paraId="039977EB" w14:textId="77777777" w:rsidR="00425422" w:rsidRPr="00885E96" w:rsidRDefault="00425422" w:rsidP="00885E96">
                      <w:pPr>
                        <w:spacing w:after="100"/>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Teaching and Celebrating Founders Day.</w:t>
                      </w:r>
                      <w:proofErr w:type="gramEnd"/>
                      <w:r w:rsidRPr="00885E96">
                        <w:rPr>
                          <w:rFonts w:ascii="Helvetica" w:hAnsi="Helvetica" w:cs="Helvetica"/>
                          <w:color w:val="000000"/>
                          <w:sz w:val="16"/>
                          <w:szCs w:val="16"/>
                        </w:rPr>
                        <w:t xml:space="preserve"> </w:t>
                      </w:r>
                      <w:proofErr w:type="gramStart"/>
                      <w:r w:rsidRPr="00885E96">
                        <w:rPr>
                          <w:rFonts w:ascii="Helvetica" w:hAnsi="Helvetica" w:cs="Helvetica"/>
                          <w:color w:val="000000"/>
                          <w:sz w:val="16"/>
                          <w:szCs w:val="16"/>
                        </w:rPr>
                        <w:t>Black Heritage Observance.</w:t>
                      </w:r>
                      <w:proofErr w:type="gramEnd"/>
                      <w:r w:rsidRPr="00885E96">
                        <w:rPr>
                          <w:rFonts w:ascii="Helvetica" w:hAnsi="Helvetica" w:cs="Helvetica"/>
                          <w:color w:val="000000"/>
                          <w:sz w:val="16"/>
                          <w:szCs w:val="16"/>
                        </w:rPr>
                        <w:t xml:space="preserve">  </w:t>
                      </w:r>
                    </w:p>
                    <w:p w14:paraId="319A2C2E"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March</w:t>
                      </w:r>
                    </w:p>
                    <w:p w14:paraId="029DAC94" w14:textId="77777777" w:rsidR="00425422" w:rsidRPr="00885E96" w:rsidRDefault="00425422" w:rsidP="00885E96">
                      <w:pPr>
                        <w:textAlignment w:val="baseline"/>
                        <w:rPr>
                          <w:rFonts w:ascii="Helvetica" w:hAnsi="Helvetica" w:cs="Helvetica"/>
                          <w:color w:val="000000"/>
                          <w:sz w:val="16"/>
                          <w:szCs w:val="16"/>
                        </w:rPr>
                      </w:pPr>
                      <w:r w:rsidRPr="00885E96">
                        <w:rPr>
                          <w:rFonts w:ascii="Helvetica" w:hAnsi="Helvetica" w:cs="Helvetica"/>
                          <w:color w:val="000000"/>
                          <w:sz w:val="16"/>
                          <w:szCs w:val="16"/>
                        </w:rPr>
                        <w:t>Teaching and Celebrating Lent/Easter</w:t>
                      </w:r>
                    </w:p>
                    <w:p w14:paraId="50EC3B55" w14:textId="77777777" w:rsidR="00733637" w:rsidRPr="00885E96" w:rsidRDefault="00733637" w:rsidP="00885E96">
                      <w:pPr>
                        <w:textAlignment w:val="baseline"/>
                        <w:outlineLvl w:val="3"/>
                        <w:rPr>
                          <w:rFonts w:ascii="Helvetica" w:hAnsi="Helvetica" w:cs="Helvetica"/>
                          <w:color w:val="990000"/>
                          <w:sz w:val="16"/>
                          <w:szCs w:val="16"/>
                          <w:bdr w:val="none" w:sz="0" w:space="0" w:color="auto" w:frame="1"/>
                        </w:rPr>
                      </w:pPr>
                    </w:p>
                    <w:p w14:paraId="75F26D03" w14:textId="1138F3C3"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April</w:t>
                      </w:r>
                    </w:p>
                    <w:p w14:paraId="704CF9F9" w14:textId="77777777" w:rsidR="00425422" w:rsidRPr="00885E96" w:rsidRDefault="00425422" w:rsidP="00885E96">
                      <w:pPr>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Annual Connectional Ministries in Christian Education Training and Planning Session.</w:t>
                      </w:r>
                      <w:proofErr w:type="gramEnd"/>
                      <w:r w:rsidRPr="00885E96">
                        <w:rPr>
                          <w:rFonts w:ascii="Helvetica" w:hAnsi="Helvetica" w:cs="Helvetica"/>
                          <w:color w:val="000000"/>
                          <w:sz w:val="16"/>
                          <w:szCs w:val="16"/>
                        </w:rPr>
                        <w:t xml:space="preserve">  </w:t>
                      </w:r>
                    </w:p>
                    <w:p w14:paraId="541EB194"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May</w:t>
                      </w:r>
                    </w:p>
                    <w:p w14:paraId="388F58CD" w14:textId="77777777" w:rsidR="00425422" w:rsidRPr="00885E96" w:rsidRDefault="00425422" w:rsidP="00885E96">
                      <w:pPr>
                        <w:spacing w:after="100"/>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Teaching about Worship.</w:t>
                      </w:r>
                      <w:proofErr w:type="gramEnd"/>
                      <w:r w:rsidRPr="00885E96">
                        <w:rPr>
                          <w:rFonts w:ascii="Helvetica" w:hAnsi="Helvetica" w:cs="Helvetica"/>
                          <w:color w:val="000000"/>
                          <w:sz w:val="16"/>
                          <w:szCs w:val="16"/>
                        </w:rPr>
                        <w:t xml:space="preserve"> Celebration of Mother’s Day</w:t>
                      </w:r>
                    </w:p>
                    <w:p w14:paraId="6E4E88BC"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June</w:t>
                      </w:r>
                    </w:p>
                    <w:p w14:paraId="55E09373" w14:textId="77777777" w:rsidR="00425422" w:rsidRPr="00885E96" w:rsidRDefault="00425422" w:rsidP="00885E96">
                      <w:pPr>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Recognition of School Graduates.</w:t>
                      </w:r>
                      <w:proofErr w:type="gramEnd"/>
                      <w:r w:rsidRPr="00885E96">
                        <w:rPr>
                          <w:rFonts w:ascii="Helvetica" w:hAnsi="Helvetica" w:cs="Helvetica"/>
                          <w:color w:val="000000"/>
                          <w:sz w:val="16"/>
                          <w:szCs w:val="16"/>
                        </w:rPr>
                        <w:t xml:space="preserve"> Church Sunday </w:t>
                      </w:r>
                      <w:proofErr w:type="gramStart"/>
                      <w:r w:rsidRPr="00885E96">
                        <w:rPr>
                          <w:rFonts w:ascii="Helvetica" w:hAnsi="Helvetica" w:cs="Helvetica"/>
                          <w:color w:val="000000"/>
                          <w:sz w:val="16"/>
                          <w:szCs w:val="16"/>
                        </w:rPr>
                        <w:t>School</w:t>
                      </w:r>
                      <w:proofErr w:type="gramEnd"/>
                      <w:r w:rsidRPr="00885E96">
                        <w:rPr>
                          <w:rFonts w:ascii="Helvetica" w:hAnsi="Helvetica" w:cs="Helvetica"/>
                          <w:color w:val="000000"/>
                          <w:sz w:val="16"/>
                          <w:szCs w:val="16"/>
                        </w:rPr>
                        <w:t xml:space="preserve"> Promotion. </w:t>
                      </w:r>
                      <w:proofErr w:type="gramStart"/>
                      <w:r w:rsidRPr="00885E96">
                        <w:rPr>
                          <w:rFonts w:ascii="Helvetica" w:hAnsi="Helvetica" w:cs="Helvetica"/>
                          <w:color w:val="000000"/>
                          <w:sz w:val="16"/>
                          <w:szCs w:val="16"/>
                        </w:rPr>
                        <w:t>Celebration of Father’s Day.</w:t>
                      </w:r>
                      <w:proofErr w:type="gramEnd"/>
                    </w:p>
                    <w:p w14:paraId="2385860F"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July</w:t>
                      </w:r>
                    </w:p>
                    <w:p w14:paraId="5474BAC6" w14:textId="77777777" w:rsidR="00425422" w:rsidRPr="00885E96" w:rsidRDefault="00425422" w:rsidP="00885E96">
                      <w:pPr>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Vacation Bible School.</w:t>
                      </w:r>
                      <w:proofErr w:type="gramEnd"/>
                      <w:r w:rsidRPr="00885E96">
                        <w:rPr>
                          <w:rFonts w:ascii="Helvetica" w:hAnsi="Helvetica" w:cs="Helvetica"/>
                          <w:color w:val="000000"/>
                          <w:sz w:val="16"/>
                          <w:szCs w:val="16"/>
                        </w:rPr>
                        <w:t xml:space="preserve"> </w:t>
                      </w:r>
                      <w:proofErr w:type="gramStart"/>
                      <w:r w:rsidRPr="00885E96">
                        <w:rPr>
                          <w:rFonts w:ascii="Helvetica" w:hAnsi="Helvetica" w:cs="Helvetica"/>
                          <w:color w:val="000000"/>
                          <w:sz w:val="16"/>
                          <w:szCs w:val="16"/>
                        </w:rPr>
                        <w:t>Episcopal District Leadership Education Events.</w:t>
                      </w:r>
                      <w:proofErr w:type="gramEnd"/>
                    </w:p>
                    <w:p w14:paraId="1D2E2928"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August</w:t>
                      </w:r>
                    </w:p>
                    <w:p w14:paraId="0EED943D" w14:textId="77777777" w:rsidR="00425422" w:rsidRPr="00885E96" w:rsidRDefault="00425422" w:rsidP="00885E96">
                      <w:pPr>
                        <w:spacing w:after="100"/>
                        <w:textAlignment w:val="baseline"/>
                        <w:rPr>
                          <w:rFonts w:ascii="Helvetica" w:hAnsi="Helvetica" w:cs="Helvetica"/>
                          <w:color w:val="000000"/>
                          <w:sz w:val="16"/>
                          <w:szCs w:val="16"/>
                        </w:rPr>
                      </w:pPr>
                      <w:r w:rsidRPr="00885E96">
                        <w:rPr>
                          <w:rFonts w:ascii="Helvetica" w:hAnsi="Helvetica" w:cs="Helvetica"/>
                          <w:color w:val="000000"/>
                          <w:sz w:val="16"/>
                          <w:szCs w:val="16"/>
                        </w:rPr>
                        <w:t xml:space="preserve">Teacher Appreciation and Back to School Celebration.  Teaching about Baptism and Communion   </w:t>
                      </w:r>
                    </w:p>
                    <w:p w14:paraId="4B5C9E2F"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September</w:t>
                      </w:r>
                    </w:p>
                    <w:p w14:paraId="3B2D497D" w14:textId="77777777" w:rsidR="00425422" w:rsidRPr="00885E96" w:rsidRDefault="00425422" w:rsidP="00885E96">
                      <w:pPr>
                        <w:textAlignment w:val="baseline"/>
                        <w:rPr>
                          <w:rFonts w:ascii="Helvetica" w:hAnsi="Helvetica" w:cs="Helvetica"/>
                          <w:color w:val="000000"/>
                          <w:sz w:val="16"/>
                          <w:szCs w:val="16"/>
                        </w:rPr>
                      </w:pPr>
                      <w:r w:rsidRPr="00885E96">
                        <w:rPr>
                          <w:rFonts w:ascii="Helvetica" w:hAnsi="Helvetica" w:cs="Helvetica"/>
                          <w:color w:val="000000"/>
                          <w:sz w:val="16"/>
                          <w:szCs w:val="16"/>
                        </w:rPr>
                        <w:t>Observe/Celebrate Christian Education Month. Grandparents Day</w:t>
                      </w:r>
                    </w:p>
                    <w:p w14:paraId="53692723"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October</w:t>
                      </w:r>
                    </w:p>
                    <w:p w14:paraId="040F44AF" w14:textId="77777777" w:rsidR="00425422" w:rsidRPr="00885E96" w:rsidRDefault="00425422" w:rsidP="00885E96">
                      <w:pPr>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Celebration of Black Family.</w:t>
                      </w:r>
                      <w:proofErr w:type="gramEnd"/>
                      <w:r w:rsidRPr="00885E96">
                        <w:rPr>
                          <w:rFonts w:ascii="Helvetica" w:hAnsi="Helvetica" w:cs="Helvetica"/>
                          <w:color w:val="000000"/>
                          <w:sz w:val="16"/>
                          <w:szCs w:val="16"/>
                        </w:rPr>
                        <w:t xml:space="preserve">  Breast Cancer Awareness</w:t>
                      </w:r>
                    </w:p>
                    <w:p w14:paraId="4E82F68A" w14:textId="77777777" w:rsidR="00733637" w:rsidRPr="00885E96" w:rsidRDefault="00733637" w:rsidP="00885E96">
                      <w:pPr>
                        <w:textAlignment w:val="baseline"/>
                        <w:outlineLvl w:val="3"/>
                        <w:rPr>
                          <w:rFonts w:ascii="Helvetica" w:hAnsi="Helvetica" w:cs="Helvetica"/>
                          <w:color w:val="990000"/>
                          <w:sz w:val="16"/>
                          <w:szCs w:val="16"/>
                          <w:bdr w:val="none" w:sz="0" w:space="0" w:color="auto" w:frame="1"/>
                        </w:rPr>
                      </w:pPr>
                    </w:p>
                    <w:p w14:paraId="58CA8E51" w14:textId="71CFDDF5"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November</w:t>
                      </w:r>
                    </w:p>
                    <w:p w14:paraId="6DC2A1B9" w14:textId="77777777" w:rsidR="00425422" w:rsidRPr="00885E96" w:rsidRDefault="00425422" w:rsidP="00885E96">
                      <w:pPr>
                        <w:spacing w:after="100"/>
                        <w:textAlignment w:val="baseline"/>
                        <w:rPr>
                          <w:rFonts w:ascii="Helvetica" w:hAnsi="Helvetica" w:cs="Helvetica"/>
                          <w:color w:val="000000"/>
                          <w:sz w:val="16"/>
                          <w:szCs w:val="16"/>
                        </w:rPr>
                      </w:pPr>
                      <w:proofErr w:type="gramStart"/>
                      <w:r w:rsidRPr="00885E96">
                        <w:rPr>
                          <w:rFonts w:ascii="Helvetica" w:hAnsi="Helvetica" w:cs="Helvetica"/>
                          <w:color w:val="000000"/>
                          <w:sz w:val="16"/>
                          <w:szCs w:val="16"/>
                        </w:rPr>
                        <w:t>Teaching on the Thanksgiving and the importance of Giving.</w:t>
                      </w:r>
                      <w:proofErr w:type="gramEnd"/>
                      <w:r w:rsidRPr="00885E96">
                        <w:rPr>
                          <w:rFonts w:ascii="Helvetica" w:hAnsi="Helvetica" w:cs="Helvetica"/>
                          <w:color w:val="000000"/>
                          <w:sz w:val="16"/>
                          <w:szCs w:val="16"/>
                        </w:rPr>
                        <w:t xml:space="preserve"> Celebration of our Veterans</w:t>
                      </w:r>
                    </w:p>
                    <w:p w14:paraId="5EC3306A" w14:textId="77777777" w:rsidR="00425422" w:rsidRPr="00885E96" w:rsidRDefault="00425422" w:rsidP="00885E96">
                      <w:pPr>
                        <w:textAlignment w:val="baseline"/>
                        <w:outlineLvl w:val="3"/>
                        <w:rPr>
                          <w:rFonts w:ascii="Helvetica" w:hAnsi="Helvetica" w:cs="Helvetica"/>
                          <w:color w:val="990000"/>
                          <w:sz w:val="16"/>
                          <w:szCs w:val="16"/>
                        </w:rPr>
                      </w:pPr>
                      <w:r w:rsidRPr="00885E96">
                        <w:rPr>
                          <w:rFonts w:ascii="Helvetica" w:hAnsi="Helvetica" w:cs="Helvetica"/>
                          <w:color w:val="990000"/>
                          <w:sz w:val="16"/>
                          <w:szCs w:val="16"/>
                          <w:bdr w:val="none" w:sz="0" w:space="0" w:color="auto" w:frame="1"/>
                        </w:rPr>
                        <w:t>December</w:t>
                      </w:r>
                    </w:p>
                    <w:p w14:paraId="0125363E" w14:textId="77777777" w:rsidR="00425422" w:rsidRPr="00885E96" w:rsidRDefault="00425422" w:rsidP="00885E96">
                      <w:pPr>
                        <w:textAlignment w:val="baseline"/>
                        <w:rPr>
                          <w:rFonts w:ascii="Helvetica" w:hAnsi="Helvetica" w:cs="Helvetica"/>
                          <w:color w:val="000000"/>
                          <w:sz w:val="16"/>
                          <w:szCs w:val="16"/>
                        </w:rPr>
                      </w:pPr>
                      <w:r w:rsidRPr="00885E96">
                        <w:rPr>
                          <w:rFonts w:ascii="Helvetica" w:hAnsi="Helvetica" w:cs="Helvetica"/>
                          <w:color w:val="000000"/>
                          <w:sz w:val="16"/>
                          <w:szCs w:val="16"/>
                        </w:rPr>
                        <w:t xml:space="preserve">Teaching and Celebrating Christmas and Celebrating our </w:t>
                      </w:r>
                      <w:proofErr w:type="gramStart"/>
                      <w:r w:rsidRPr="00885E96">
                        <w:rPr>
                          <w:rFonts w:ascii="Helvetica" w:hAnsi="Helvetica" w:cs="Helvetica"/>
                          <w:color w:val="000000"/>
                          <w:sz w:val="16"/>
                          <w:szCs w:val="16"/>
                        </w:rPr>
                        <w:t>Seniors</w:t>
                      </w:r>
                      <w:proofErr w:type="gramEnd"/>
                      <w:r w:rsidRPr="00885E96">
                        <w:rPr>
                          <w:rFonts w:ascii="Helvetica" w:hAnsi="Helvetica" w:cs="Helvetica"/>
                          <w:color w:val="000000"/>
                          <w:sz w:val="16"/>
                          <w:szCs w:val="16"/>
                        </w:rPr>
                        <w:t xml:space="preserve">.  </w:t>
                      </w:r>
                    </w:p>
                    <w:p w14:paraId="0B9E92F0" w14:textId="77777777" w:rsidR="00425422" w:rsidRPr="00885E96" w:rsidRDefault="00425422" w:rsidP="00425422">
                      <w:pPr>
                        <w:spacing w:after="160" w:line="256" w:lineRule="auto"/>
                        <w:rPr>
                          <w:rFonts w:ascii="Calibri" w:eastAsia="Calibri" w:hAnsi="Calibri"/>
                          <w:sz w:val="22"/>
                          <w:szCs w:val="22"/>
                        </w:rPr>
                      </w:pPr>
                    </w:p>
                    <w:p w14:paraId="5D77AD52" w14:textId="77777777" w:rsidR="00425422" w:rsidRDefault="00425422"/>
                  </w:txbxContent>
                </v:textbox>
              </v:shape>
            </w:pict>
          </mc:Fallback>
        </mc:AlternateContent>
      </w:r>
    </w:p>
    <w:p w14:paraId="65CE9CC6" w14:textId="54E1DD60" w:rsidR="00704BC5" w:rsidRDefault="00704BC5"/>
    <w:p w14:paraId="42614866" w14:textId="77777777" w:rsidR="00704BC5" w:rsidRDefault="00704BC5"/>
    <w:p w14:paraId="29233D2F" w14:textId="22287675" w:rsidR="00704BC5" w:rsidRDefault="00704BC5"/>
    <w:p w14:paraId="47EEFC88" w14:textId="6ECC962A" w:rsidR="00704BC5" w:rsidRDefault="00704BC5"/>
    <w:p w14:paraId="365AB9AF" w14:textId="39A9BCB9" w:rsidR="00704BC5" w:rsidRDefault="008C5E6D">
      <w:r>
        <w:rPr>
          <w:noProof/>
        </w:rPr>
        <mc:AlternateContent>
          <mc:Choice Requires="wps">
            <w:drawing>
              <wp:anchor distT="0" distB="0" distL="114300" distR="114300" simplePos="0" relativeHeight="251721728" behindDoc="0" locked="0" layoutInCell="1" allowOverlap="1" wp14:anchorId="248E551A" wp14:editId="3FB9DB9A">
                <wp:simplePos x="0" y="0"/>
                <wp:positionH relativeFrom="column">
                  <wp:posOffset>3237230</wp:posOffset>
                </wp:positionH>
                <wp:positionV relativeFrom="paragraph">
                  <wp:posOffset>17780</wp:posOffset>
                </wp:positionV>
                <wp:extent cx="3467100" cy="3961765"/>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961765"/>
                        </a:xfrm>
                        <a:prstGeom prst="rect">
                          <a:avLst/>
                        </a:prstGeom>
                        <a:solidFill>
                          <a:srgbClr val="FFFFFF"/>
                        </a:solidFill>
                        <a:ln w="9525">
                          <a:noFill/>
                          <a:miter lim="800000"/>
                          <a:headEnd/>
                          <a:tailEnd/>
                        </a:ln>
                      </wps:spPr>
                      <wps:txbx>
                        <w:txbxContent>
                          <w:p w14:paraId="00CD9B2E" w14:textId="3FE760CD" w:rsidR="0014313D" w:rsidRPr="00C43093" w:rsidRDefault="00C43093" w:rsidP="00C43093">
                            <w:pPr>
                              <w:jc w:val="center"/>
                              <w:rPr>
                                <w:rFonts w:asciiTheme="majorHAnsi" w:hAnsiTheme="majorHAnsi"/>
                                <w:b/>
                                <w:i/>
                                <w:noProof/>
                                <w:color w:val="800080"/>
                                <w:sz w:val="36"/>
                                <w:szCs w:val="36"/>
                              </w:rPr>
                            </w:pPr>
                            <w:r w:rsidRPr="00C43093">
                              <w:rPr>
                                <w:rFonts w:asciiTheme="majorHAnsi" w:hAnsiTheme="majorHAnsi"/>
                                <w:b/>
                                <w:i/>
                                <w:noProof/>
                                <w:color w:val="800080"/>
                                <w:sz w:val="36"/>
                                <w:szCs w:val="36"/>
                              </w:rPr>
                              <w:t>Christian Wor</w:t>
                            </w:r>
                            <w:r w:rsidR="00D07575">
                              <w:rPr>
                                <w:rFonts w:asciiTheme="majorHAnsi" w:hAnsiTheme="majorHAnsi"/>
                                <w:b/>
                                <w:i/>
                                <w:noProof/>
                                <w:color w:val="800080"/>
                                <w:sz w:val="36"/>
                                <w:szCs w:val="36"/>
                              </w:rPr>
                              <w:t>d</w:t>
                            </w:r>
                            <w:r w:rsidRPr="00C43093">
                              <w:rPr>
                                <w:rFonts w:asciiTheme="majorHAnsi" w:hAnsiTheme="majorHAnsi"/>
                                <w:b/>
                                <w:i/>
                                <w:noProof/>
                                <w:color w:val="800080"/>
                                <w:sz w:val="36"/>
                                <w:szCs w:val="36"/>
                              </w:rPr>
                              <w:t xml:space="preserve"> Search</w:t>
                            </w:r>
                          </w:p>
                          <w:p w14:paraId="6AC6ED54" w14:textId="2A796786" w:rsidR="0014313D" w:rsidRDefault="0014313D">
                            <w:pPr>
                              <w:rPr>
                                <w:noProof/>
                              </w:rPr>
                            </w:pPr>
                          </w:p>
                          <w:p w14:paraId="440C7822" w14:textId="3A0BCC18" w:rsidR="0014313D" w:rsidRDefault="00D07575">
                            <w:pPr>
                              <w:rPr>
                                <w:noProof/>
                              </w:rPr>
                            </w:pPr>
                            <w:r>
                              <w:rPr>
                                <w:noProof/>
                              </w:rPr>
                              <w:drawing>
                                <wp:inline distT="0" distB="0" distL="0" distR="0" wp14:anchorId="71A187F6" wp14:editId="3D68E88D">
                                  <wp:extent cx="3274265" cy="3268980"/>
                                  <wp:effectExtent l="0" t="0" r="254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74265" cy="3268980"/>
                                          </a:xfrm>
                                          <a:prstGeom prst="rect">
                                            <a:avLst/>
                                          </a:prstGeom>
                                        </pic:spPr>
                                      </pic:pic>
                                    </a:graphicData>
                                  </a:graphic>
                                </wp:inline>
                              </w:drawing>
                            </w:r>
                          </w:p>
                          <w:p w14:paraId="2D699C53" w14:textId="77777777" w:rsidR="0014313D" w:rsidRDefault="0014313D">
                            <w:pPr>
                              <w:rPr>
                                <w:noProof/>
                              </w:rPr>
                            </w:pPr>
                          </w:p>
                          <w:p w14:paraId="479EEC2D" w14:textId="082B948F" w:rsidR="0014313D" w:rsidRDefault="00143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54.9pt;margin-top:1.4pt;width:273pt;height:31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" stroked="f">
                <v:textbox>
                  <w:txbxContent>
                    <w:p w14:paraId="00CD9B2E" w14:textId="3FE760CD" w:rsidR="0014313D" w:rsidRPr="00C43093" w:rsidRDefault="00C43093" w:rsidP="00C43093">
                      <w:pPr>
                        <w:jc w:val="center"/>
                        <w:rPr>
                          <w:rFonts w:asciiTheme="majorHAnsi" w:hAnsiTheme="majorHAnsi"/>
                          <w:b/>
                          <w:i/>
                          <w:noProof/>
                          <w:color w:val="800080"/>
                          <w:sz w:val="36"/>
                          <w:szCs w:val="36"/>
                        </w:rPr>
                      </w:pPr>
                      <w:r w:rsidRPr="00C43093">
                        <w:rPr>
                          <w:rFonts w:asciiTheme="majorHAnsi" w:hAnsiTheme="majorHAnsi"/>
                          <w:b/>
                          <w:i/>
                          <w:noProof/>
                          <w:color w:val="800080"/>
                          <w:sz w:val="36"/>
                          <w:szCs w:val="36"/>
                        </w:rPr>
                        <w:t>Christian Wor</w:t>
                      </w:r>
                      <w:r w:rsidR="00D07575">
                        <w:rPr>
                          <w:rFonts w:asciiTheme="majorHAnsi" w:hAnsiTheme="majorHAnsi"/>
                          <w:b/>
                          <w:i/>
                          <w:noProof/>
                          <w:color w:val="800080"/>
                          <w:sz w:val="36"/>
                          <w:szCs w:val="36"/>
                        </w:rPr>
                        <w:t>d</w:t>
                      </w:r>
                      <w:r w:rsidRPr="00C43093">
                        <w:rPr>
                          <w:rFonts w:asciiTheme="majorHAnsi" w:hAnsiTheme="majorHAnsi"/>
                          <w:b/>
                          <w:i/>
                          <w:noProof/>
                          <w:color w:val="800080"/>
                          <w:sz w:val="36"/>
                          <w:szCs w:val="36"/>
                        </w:rPr>
                        <w:t xml:space="preserve"> Search</w:t>
                      </w:r>
                    </w:p>
                    <w:p w14:paraId="6AC6ED54" w14:textId="2A796786" w:rsidR="0014313D" w:rsidRDefault="0014313D">
                      <w:pPr>
                        <w:rPr>
                          <w:noProof/>
                        </w:rPr>
                      </w:pPr>
                    </w:p>
                    <w:p w14:paraId="440C7822" w14:textId="3A0BCC18" w:rsidR="0014313D" w:rsidRDefault="00D07575">
                      <w:pPr>
                        <w:rPr>
                          <w:noProof/>
                        </w:rPr>
                      </w:pPr>
                      <w:r>
                        <w:rPr>
                          <w:noProof/>
                        </w:rPr>
                        <w:drawing>
                          <wp:inline distT="0" distB="0" distL="0" distR="0" wp14:anchorId="71A187F6" wp14:editId="3D68E88D">
                            <wp:extent cx="3274265" cy="3268980"/>
                            <wp:effectExtent l="0" t="0" r="254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74265" cy="3268980"/>
                                    </a:xfrm>
                                    <a:prstGeom prst="rect">
                                      <a:avLst/>
                                    </a:prstGeom>
                                  </pic:spPr>
                                </pic:pic>
                              </a:graphicData>
                            </a:graphic>
                          </wp:inline>
                        </w:drawing>
                      </w:r>
                    </w:p>
                    <w:p w14:paraId="2D699C53" w14:textId="77777777" w:rsidR="0014313D" w:rsidRDefault="0014313D">
                      <w:pPr>
                        <w:rPr>
                          <w:noProof/>
                        </w:rPr>
                      </w:pPr>
                    </w:p>
                    <w:p w14:paraId="479EEC2D" w14:textId="082B948F" w:rsidR="0014313D" w:rsidRDefault="0014313D"/>
                  </w:txbxContent>
                </v:textbox>
              </v:shape>
            </w:pict>
          </mc:Fallback>
        </mc:AlternateContent>
      </w:r>
    </w:p>
    <w:p w14:paraId="519244F7" w14:textId="77777777" w:rsidR="00704BC5" w:rsidRDefault="00704BC5"/>
    <w:p w14:paraId="736CA220" w14:textId="77777777" w:rsidR="00704BC5" w:rsidRDefault="00704BC5"/>
    <w:p w14:paraId="2994A322" w14:textId="77777777" w:rsidR="00704BC5" w:rsidRDefault="00704BC5"/>
    <w:p w14:paraId="46430C6B" w14:textId="77777777" w:rsidR="00704BC5" w:rsidRDefault="00704BC5"/>
    <w:p w14:paraId="15404023" w14:textId="77777777" w:rsidR="00704BC5" w:rsidRDefault="00704BC5"/>
    <w:p w14:paraId="5CE93B55" w14:textId="77777777" w:rsidR="00704BC5" w:rsidRDefault="00704BC5"/>
    <w:p w14:paraId="7A9603B1" w14:textId="77777777" w:rsidR="00704BC5" w:rsidRDefault="00704BC5"/>
    <w:p w14:paraId="68189901" w14:textId="77777777" w:rsidR="00704BC5" w:rsidRDefault="00704BC5"/>
    <w:p w14:paraId="12B2B75F" w14:textId="77777777" w:rsidR="00704BC5" w:rsidRDefault="00704BC5"/>
    <w:p w14:paraId="6D318296" w14:textId="77777777" w:rsidR="00704BC5" w:rsidRDefault="00704BC5"/>
    <w:p w14:paraId="1F6BB4D9" w14:textId="77777777" w:rsidR="00704BC5" w:rsidRDefault="00704BC5"/>
    <w:p w14:paraId="0205A228" w14:textId="77777777" w:rsidR="00704BC5" w:rsidRDefault="00704BC5"/>
    <w:p w14:paraId="2D2A8A49" w14:textId="77777777" w:rsidR="00704BC5" w:rsidRDefault="00704BC5"/>
    <w:p w14:paraId="5407DD60" w14:textId="77777777" w:rsidR="00704BC5" w:rsidRDefault="00704BC5"/>
    <w:p w14:paraId="4CC487F6" w14:textId="77777777" w:rsidR="00704BC5" w:rsidRDefault="00704BC5"/>
    <w:p w14:paraId="2AA0CB46" w14:textId="77777777" w:rsidR="00704BC5" w:rsidRDefault="00704BC5"/>
    <w:p w14:paraId="75A30D46" w14:textId="77777777" w:rsidR="00704BC5" w:rsidRDefault="00704BC5"/>
    <w:p w14:paraId="0B413643" w14:textId="77777777" w:rsidR="00704BC5" w:rsidRDefault="00704BC5"/>
    <w:p w14:paraId="5FCB5751" w14:textId="688E6BF3" w:rsidR="00704BC5" w:rsidRDefault="00704BC5"/>
    <w:p w14:paraId="16E1BA5C" w14:textId="622DD5AC" w:rsidR="00704BC5" w:rsidRDefault="00704BC5">
      <w:r>
        <w:br w:type="page"/>
      </w:r>
    </w:p>
    <w:p w14:paraId="6CB71F87" w14:textId="3E94BE5A" w:rsidR="00704BC5" w:rsidRPr="00CE7FFE" w:rsidRDefault="007A3C03" w:rsidP="00CE7FFE">
      <w:pPr>
        <w:jc w:val="center"/>
        <w:rPr>
          <w:rFonts w:ascii="Forte" w:hAnsi="Forte"/>
          <w:sz w:val="96"/>
          <w:szCs w:val="96"/>
          <w14:glow w14:rad="228600">
            <w14:schemeClr w14:val="accent4">
              <w14:alpha w14:val="60000"/>
              <w14:satMod w14:val="175000"/>
            </w14:schemeClr>
          </w14:glow>
          <w14:shadow w14:blurRad="63500" w14:dist="50800" w14:dir="0" w14:sx="0" w14:sy="0" w14:kx="0" w14:ky="0" w14:algn="none">
            <w14:srgbClr w14:val="000000">
              <w14:alpha w14:val="50000"/>
            </w14:srgbClr>
          </w14:shadow>
          <w14:textOutline w14:w="0" w14:cap="sq" w14:cmpd="sng" w14:algn="ctr">
            <w14:noFill/>
            <w14:prstDash w14:val="solid"/>
            <w14:miter w14:lim="0"/>
          </w14:textOutline>
        </w:rPr>
      </w:pPr>
      <w:r w:rsidRPr="00CE7FFE">
        <w:rPr>
          <w:rFonts w:ascii="Forte" w:hAnsi="Forte"/>
          <w:sz w:val="96"/>
          <w:szCs w:val="96"/>
          <w14:glow w14:rad="228600">
            <w14:schemeClr w14:val="accent4">
              <w14:alpha w14:val="60000"/>
              <w14:satMod w14:val="175000"/>
            </w14:schemeClr>
          </w14:glow>
          <w14:shadow w14:blurRad="63500" w14:dist="50800" w14:dir="0" w14:sx="0" w14:sy="0" w14:kx="0" w14:ky="0" w14:algn="none">
            <w14:srgbClr w14:val="000000">
              <w14:alpha w14:val="50000"/>
            </w14:srgbClr>
          </w14:shadow>
          <w14:textOutline w14:w="0" w14:cap="sq" w14:cmpd="sng" w14:algn="ctr">
            <w14:noFill/>
            <w14:prstDash w14:val="solid"/>
            <w14:miter w14:lim="0"/>
          </w14:textOutline>
        </w:rPr>
        <w:lastRenderedPageBreak/>
        <w:t>HUNTER’S IN ACTION</w:t>
      </w:r>
    </w:p>
    <w:p w14:paraId="48418284" w14:textId="3641EAA0" w:rsidR="00704BC5" w:rsidRDefault="00704BC5"/>
    <w:p w14:paraId="1438E131" w14:textId="3FD52DAA" w:rsidR="00704BC5" w:rsidRDefault="00704BC5"/>
    <w:p w14:paraId="6523C31B" w14:textId="6B57587C" w:rsidR="00704BC5" w:rsidRDefault="00DB3B36">
      <w:r>
        <w:rPr>
          <w:noProof/>
        </w:rPr>
        <w:drawing>
          <wp:anchor distT="0" distB="0" distL="114300" distR="114300" simplePos="0" relativeHeight="251743232" behindDoc="0" locked="0" layoutInCell="1" allowOverlap="1" wp14:anchorId="033EA1A0" wp14:editId="6B56D948">
            <wp:simplePos x="0" y="0"/>
            <wp:positionH relativeFrom="column">
              <wp:posOffset>1961515</wp:posOffset>
            </wp:positionH>
            <wp:positionV relativeFrom="paragraph">
              <wp:posOffset>290830</wp:posOffset>
            </wp:positionV>
            <wp:extent cx="2082165" cy="1637030"/>
            <wp:effectExtent l="209550" t="419100" r="203835" b="420370"/>
            <wp:wrapSquare wrapText="bothSides"/>
            <wp:docPr id="19" name="Picture 19" descr="D:\Church Pictures\20200208_14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rch Pictures\20200208_1457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778128">
                      <a:off x="0" y="0"/>
                      <a:ext cx="208216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57B2BD1C" wp14:editId="1778C975">
            <wp:simplePos x="0" y="0"/>
            <wp:positionH relativeFrom="column">
              <wp:posOffset>4736465</wp:posOffset>
            </wp:positionH>
            <wp:positionV relativeFrom="paragraph">
              <wp:posOffset>52705</wp:posOffset>
            </wp:positionV>
            <wp:extent cx="1464945" cy="1752600"/>
            <wp:effectExtent l="8573" t="0" r="0" b="0"/>
            <wp:wrapSquare wrapText="bothSides"/>
            <wp:docPr id="10" name="Picture 10" descr="C:\Users\awalker\AppData\Local\Microsoft\Windows\Temporary Internet Files\Content.Word\20200208_14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alker\AppData\Local\Microsoft\Windows\Temporary Internet Files\Content.Word\20200208_1411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46494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269525AD" wp14:editId="09C0A975">
            <wp:simplePos x="0" y="0"/>
            <wp:positionH relativeFrom="column">
              <wp:posOffset>-43180</wp:posOffset>
            </wp:positionH>
            <wp:positionV relativeFrom="paragraph">
              <wp:posOffset>46990</wp:posOffset>
            </wp:positionV>
            <wp:extent cx="1484630" cy="2400300"/>
            <wp:effectExtent l="0" t="0" r="1270" b="0"/>
            <wp:wrapSquare wrapText="bothSides"/>
            <wp:docPr id="6" name="Picture 6" descr="D:\Church Pictures\20200119_12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rch Pictures\20200119_1213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463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0C664" w14:textId="728AA028" w:rsidR="00704BC5" w:rsidRDefault="00704BC5" w:rsidP="007E08F0"/>
    <w:p w14:paraId="40C7AD2A" w14:textId="6D26251D" w:rsidR="00704BC5" w:rsidRDefault="00704BC5"/>
    <w:p w14:paraId="474AFEFF" w14:textId="6B6AB62E" w:rsidR="00704BC5" w:rsidRDefault="00DB3B36">
      <w:r>
        <w:rPr>
          <w:noProof/>
        </w:rPr>
        <w:drawing>
          <wp:anchor distT="0" distB="0" distL="114300" distR="114300" simplePos="0" relativeHeight="251745280" behindDoc="0" locked="0" layoutInCell="1" allowOverlap="1" wp14:anchorId="7A44207B" wp14:editId="77DBEB15">
            <wp:simplePos x="0" y="0"/>
            <wp:positionH relativeFrom="column">
              <wp:posOffset>-194945</wp:posOffset>
            </wp:positionH>
            <wp:positionV relativeFrom="paragraph">
              <wp:posOffset>86360</wp:posOffset>
            </wp:positionV>
            <wp:extent cx="1775460" cy="2743200"/>
            <wp:effectExtent l="0" t="7620" r="7620" b="7620"/>
            <wp:wrapSquare wrapText="bothSides"/>
            <wp:docPr id="21" name="Picture 21" descr="C:\Users\awalker\AppData\Local\Microsoft\Windows\Temporary Internet Files\Content.Word\20200208_14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walker\AppData\Local\Microsoft\Windows\Temporary Internet Files\Content.Word\20200208_1411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77546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55534" w14:textId="47FDB9F9" w:rsidR="00704BC5" w:rsidRDefault="00704BC5"/>
    <w:p w14:paraId="6A427A30" w14:textId="6BD46391" w:rsidR="00704BC5" w:rsidRDefault="00DB3B36">
      <w:r>
        <w:rPr>
          <w:noProof/>
        </w:rPr>
        <w:drawing>
          <wp:anchor distT="0" distB="0" distL="114300" distR="114300" simplePos="0" relativeHeight="251747328" behindDoc="0" locked="0" layoutInCell="1" allowOverlap="1" wp14:anchorId="0589963E" wp14:editId="41B9B6D7">
            <wp:simplePos x="0" y="0"/>
            <wp:positionH relativeFrom="column">
              <wp:posOffset>-4018280</wp:posOffset>
            </wp:positionH>
            <wp:positionV relativeFrom="paragraph">
              <wp:posOffset>123190</wp:posOffset>
            </wp:positionV>
            <wp:extent cx="2006600" cy="2667000"/>
            <wp:effectExtent l="0" t="6350" r="6350" b="6350"/>
            <wp:wrapSquare wrapText="bothSides"/>
            <wp:docPr id="26" name="Picture 26" descr="C:\Users\awalker\AppData\Local\Microsoft\Windows\Temporary Internet Files\Content.Word\20200208_14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walker\AppData\Local\Microsoft\Windows\Temporary Internet Files\Content.Word\20200208_14114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0066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67C86" w14:textId="7A74F48C" w:rsidR="00704BC5" w:rsidRDefault="00704BC5"/>
    <w:p w14:paraId="77F3E888" w14:textId="11E82DEB" w:rsidR="00704BC5" w:rsidRDefault="00704BC5"/>
    <w:p w14:paraId="632CB106" w14:textId="3FD6C6A5" w:rsidR="00704BC5" w:rsidRDefault="00704BC5"/>
    <w:p w14:paraId="44902AB1" w14:textId="77777777" w:rsidR="00704BC5" w:rsidRDefault="00704BC5"/>
    <w:p w14:paraId="69C29746" w14:textId="666B3444" w:rsidR="00C43093" w:rsidRDefault="00C43093"/>
    <w:p w14:paraId="485474FE" w14:textId="2EA81957" w:rsidR="003A782A" w:rsidRDefault="003A782A">
      <w:pPr>
        <w:rPr>
          <w:noProof/>
        </w:rPr>
      </w:pPr>
    </w:p>
    <w:p w14:paraId="6B1918E6" w14:textId="20EFF090" w:rsidR="003A782A" w:rsidRDefault="003A782A">
      <w:pPr>
        <w:rPr>
          <w:noProof/>
        </w:rPr>
      </w:pPr>
    </w:p>
    <w:p w14:paraId="20C3249B" w14:textId="12E2B635" w:rsidR="005861B1" w:rsidRDefault="005861B1">
      <w:pPr>
        <w:rPr>
          <w:noProof/>
        </w:rPr>
      </w:pPr>
    </w:p>
    <w:p w14:paraId="7960103E" w14:textId="49FFE25B" w:rsidR="005861B1" w:rsidRDefault="005861B1">
      <w:pPr>
        <w:rPr>
          <w:noProof/>
        </w:rPr>
      </w:pPr>
    </w:p>
    <w:p w14:paraId="755C14BB" w14:textId="1FE1E856" w:rsidR="005861B1" w:rsidRDefault="005861B1">
      <w:pPr>
        <w:rPr>
          <w:noProof/>
        </w:rPr>
      </w:pPr>
    </w:p>
    <w:p w14:paraId="68942DA9" w14:textId="027C31F6" w:rsidR="005861B1" w:rsidRDefault="005861B1">
      <w:pPr>
        <w:rPr>
          <w:noProof/>
        </w:rPr>
      </w:pPr>
    </w:p>
    <w:p w14:paraId="17A8A39C" w14:textId="6C438F71" w:rsidR="005861B1" w:rsidRDefault="00DB3B36">
      <w:pPr>
        <w:rPr>
          <w:noProof/>
        </w:rPr>
      </w:pPr>
      <w:r>
        <w:rPr>
          <w:noProof/>
        </w:rPr>
        <w:drawing>
          <wp:anchor distT="0" distB="0" distL="114300" distR="114300" simplePos="0" relativeHeight="251749376" behindDoc="0" locked="0" layoutInCell="1" allowOverlap="1" wp14:anchorId="36EE9859" wp14:editId="0A38A7EE">
            <wp:simplePos x="0" y="0"/>
            <wp:positionH relativeFrom="column">
              <wp:posOffset>701040</wp:posOffset>
            </wp:positionH>
            <wp:positionV relativeFrom="paragraph">
              <wp:posOffset>96520</wp:posOffset>
            </wp:positionV>
            <wp:extent cx="2667000" cy="3177540"/>
            <wp:effectExtent l="0" t="7620" r="0" b="0"/>
            <wp:wrapSquare wrapText="bothSides"/>
            <wp:docPr id="30" name="Picture 30" descr="C:\Users\awalker\AppData\Local\Microsoft\Windows\Temporary Internet Files\Content.Word\20200208_14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walker\AppData\Local\Microsoft\Windows\Temporary Internet Files\Content.Word\20200208_1411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667000"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94AC6" w14:textId="53A140E6" w:rsidR="005861B1" w:rsidRDefault="005861B1">
      <w:pPr>
        <w:rPr>
          <w:noProof/>
        </w:rPr>
      </w:pPr>
    </w:p>
    <w:p w14:paraId="02D66321" w14:textId="4F182680" w:rsidR="005861B1" w:rsidRDefault="005861B1">
      <w:pPr>
        <w:rPr>
          <w:noProof/>
        </w:rPr>
      </w:pPr>
    </w:p>
    <w:p w14:paraId="75A58A41" w14:textId="12BFD52B" w:rsidR="005861B1" w:rsidRDefault="005861B1">
      <w:pPr>
        <w:rPr>
          <w:noProof/>
        </w:rPr>
      </w:pPr>
    </w:p>
    <w:p w14:paraId="6AB5D254" w14:textId="5B7B6C34" w:rsidR="005861B1" w:rsidRDefault="005861B1">
      <w:pPr>
        <w:rPr>
          <w:noProof/>
        </w:rPr>
      </w:pPr>
    </w:p>
    <w:p w14:paraId="5C52D4E1" w14:textId="2D8F8EF8" w:rsidR="005861B1" w:rsidRDefault="00DB3B36">
      <w:pPr>
        <w:rPr>
          <w:noProof/>
        </w:rPr>
      </w:pPr>
      <w:r>
        <w:rPr>
          <w:noProof/>
        </w:rPr>
        <w:drawing>
          <wp:anchor distT="0" distB="0" distL="114300" distR="114300" simplePos="0" relativeHeight="251750400" behindDoc="0" locked="0" layoutInCell="1" allowOverlap="1" wp14:anchorId="3F04EE92" wp14:editId="39551770">
            <wp:simplePos x="0" y="0"/>
            <wp:positionH relativeFrom="column">
              <wp:posOffset>207645</wp:posOffset>
            </wp:positionH>
            <wp:positionV relativeFrom="paragraph">
              <wp:posOffset>113665</wp:posOffset>
            </wp:positionV>
            <wp:extent cx="2298700" cy="229870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0441038">
                      <a:off x="0" y="0"/>
                      <a:ext cx="2298700" cy="2298700"/>
                    </a:xfrm>
                    <a:prstGeom prst="rect">
                      <a:avLst/>
                    </a:prstGeom>
                    <a:noFill/>
                  </pic:spPr>
                </pic:pic>
              </a:graphicData>
            </a:graphic>
            <wp14:sizeRelH relativeFrom="page">
              <wp14:pctWidth>0</wp14:pctWidth>
            </wp14:sizeRelH>
            <wp14:sizeRelV relativeFrom="page">
              <wp14:pctHeight>0</wp14:pctHeight>
            </wp14:sizeRelV>
          </wp:anchor>
        </w:drawing>
      </w:r>
    </w:p>
    <w:p w14:paraId="70BD98F2" w14:textId="533124AF" w:rsidR="005861B1" w:rsidRDefault="005861B1">
      <w:pPr>
        <w:rPr>
          <w:noProof/>
        </w:rPr>
      </w:pPr>
    </w:p>
    <w:p w14:paraId="34A17A9E" w14:textId="0C5F1E1F" w:rsidR="005861B1" w:rsidRDefault="005861B1">
      <w:pPr>
        <w:rPr>
          <w:noProof/>
        </w:rPr>
      </w:pPr>
    </w:p>
    <w:p w14:paraId="3CDD2D96" w14:textId="5A140955" w:rsidR="00063CEF" w:rsidRDefault="00C43093">
      <w:r>
        <w:rPr>
          <w:noProof/>
        </w:rPr>
        <mc:AlternateContent>
          <mc:Choice Requires="wps">
            <w:drawing>
              <wp:anchor distT="0" distB="0" distL="114300" distR="114300" simplePos="0" relativeHeight="251713536" behindDoc="0" locked="0" layoutInCell="1" allowOverlap="1" wp14:anchorId="131B4332" wp14:editId="17ED8CEA">
                <wp:simplePos x="0" y="0"/>
                <wp:positionH relativeFrom="column">
                  <wp:posOffset>1214120</wp:posOffset>
                </wp:positionH>
                <wp:positionV relativeFrom="paragraph">
                  <wp:posOffset>133350</wp:posOffset>
                </wp:positionV>
                <wp:extent cx="2735580" cy="228600"/>
                <wp:effectExtent l="0" t="0" r="762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28600"/>
                        </a:xfrm>
                        <a:prstGeom prst="rect">
                          <a:avLst/>
                        </a:prstGeom>
                        <a:solidFill>
                          <a:srgbClr val="FFFFFF"/>
                        </a:solidFill>
                        <a:ln w="9525">
                          <a:noFill/>
                          <a:miter lim="800000"/>
                          <a:headEnd/>
                          <a:tailEnd/>
                        </a:ln>
                      </wps:spPr>
                      <wps:txbx>
                        <w:txbxContent>
                          <w:p w14:paraId="1627A212" w14:textId="60842A62" w:rsidR="0080373B" w:rsidRDefault="0080373B" w:rsidP="008037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95.6pt;margin-top:10.5pt;width:215.4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6JQ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" stroked="f">
                <v:textbox>
                  <w:txbxContent>
                    <w:p w14:paraId="1627A212" w14:textId="60842A62" w:rsidR="0080373B" w:rsidRDefault="0080373B" w:rsidP="0080373B"/>
                  </w:txbxContent>
                </v:textbox>
              </v:shape>
            </w:pict>
          </mc:Fallback>
        </mc:AlternateContent>
      </w:r>
    </w:p>
    <w:p w14:paraId="0C2A9B0D" w14:textId="77777777" w:rsidR="00063CEF" w:rsidRPr="00063CEF" w:rsidRDefault="00063CEF" w:rsidP="00063CEF"/>
    <w:p w14:paraId="598B071B" w14:textId="77777777" w:rsidR="00063CEF" w:rsidRPr="00063CEF" w:rsidRDefault="00063CEF" w:rsidP="00063CEF"/>
    <w:p w14:paraId="459C784A" w14:textId="77777777" w:rsidR="00063CEF" w:rsidRPr="00063CEF" w:rsidRDefault="00063CEF" w:rsidP="00063CEF"/>
    <w:p w14:paraId="1EBF94CA" w14:textId="77777777" w:rsidR="00063CEF" w:rsidRPr="00063CEF" w:rsidRDefault="00063CEF" w:rsidP="00063CEF"/>
    <w:p w14:paraId="36BBBE0F" w14:textId="77777777" w:rsidR="00063CEF" w:rsidRPr="00063CEF" w:rsidRDefault="00063CEF" w:rsidP="00063CEF"/>
    <w:p w14:paraId="5B771386" w14:textId="5A8878AF" w:rsidR="00063CEF" w:rsidRPr="00063CEF" w:rsidRDefault="00063CEF" w:rsidP="00063CEF"/>
    <w:p w14:paraId="0234DFDD" w14:textId="2707EE6A" w:rsidR="00063CEF" w:rsidRPr="00063CEF" w:rsidRDefault="00063CEF" w:rsidP="00063CEF"/>
    <w:p w14:paraId="417CCF24" w14:textId="77777777" w:rsidR="00063CEF" w:rsidRPr="00063CEF" w:rsidRDefault="00063CEF" w:rsidP="00063CEF"/>
    <w:p w14:paraId="6C237836" w14:textId="77777777" w:rsidR="00063CEF" w:rsidRPr="00063CEF" w:rsidRDefault="00063CEF" w:rsidP="00063CEF"/>
    <w:p w14:paraId="27C7A22F" w14:textId="23215DA9" w:rsidR="00063CEF" w:rsidRDefault="00063CEF" w:rsidP="00063CEF"/>
    <w:p w14:paraId="685876FE" w14:textId="38ED9FF3" w:rsidR="00063CEF" w:rsidRDefault="00D07575" w:rsidP="00063CEF">
      <w:r>
        <w:rPr>
          <w:noProof/>
        </w:rPr>
        <mc:AlternateContent>
          <mc:Choice Requires="wps">
            <w:drawing>
              <wp:anchor distT="0" distB="0" distL="114300" distR="114300" simplePos="0" relativeHeight="251707392" behindDoc="0" locked="0" layoutInCell="1" allowOverlap="1" wp14:anchorId="0D64E198" wp14:editId="3AAF679A">
                <wp:simplePos x="0" y="0"/>
                <wp:positionH relativeFrom="column">
                  <wp:posOffset>725170</wp:posOffset>
                </wp:positionH>
                <wp:positionV relativeFrom="paragraph">
                  <wp:posOffset>38100</wp:posOffset>
                </wp:positionV>
                <wp:extent cx="2209800" cy="358140"/>
                <wp:effectExtent l="0" t="0" r="0" b="381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58140"/>
                        </a:xfrm>
                        <a:prstGeom prst="rect">
                          <a:avLst/>
                        </a:prstGeom>
                        <a:solidFill>
                          <a:srgbClr val="FFFFFF"/>
                        </a:solidFill>
                        <a:ln w="9525">
                          <a:noFill/>
                          <a:miter lim="800000"/>
                          <a:headEnd/>
                          <a:tailEnd/>
                        </a:ln>
                      </wps:spPr>
                      <wps:txbx>
                        <w:txbxContent>
                          <w:p w14:paraId="005931AE" w14:textId="77777777" w:rsidR="00063CEF" w:rsidRDefault="00063CEF" w:rsidP="0006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7.1pt;margin-top:3pt;width:174pt;height:2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" stroked="f">
                <v:textbox>
                  <w:txbxContent>
                    <w:p w14:paraId="005931AE" w14:textId="77777777" w:rsidR="00063CEF" w:rsidRDefault="00063CEF" w:rsidP="00063CEF"/>
                  </w:txbxContent>
                </v:textbox>
              </v:shape>
            </w:pict>
          </mc:Fallback>
        </mc:AlternateContent>
      </w:r>
      <w:r w:rsidR="00067A1C">
        <w:rPr>
          <w:noProof/>
        </w:rPr>
        <mc:AlternateContent>
          <mc:Choice Requires="wps">
            <w:drawing>
              <wp:anchor distT="0" distB="0" distL="114300" distR="114300" simplePos="0" relativeHeight="251705344" behindDoc="0" locked="0" layoutInCell="1" allowOverlap="1" wp14:anchorId="0D2D1D0C" wp14:editId="7F3037AB">
                <wp:simplePos x="0" y="0"/>
                <wp:positionH relativeFrom="column">
                  <wp:posOffset>457200</wp:posOffset>
                </wp:positionH>
                <wp:positionV relativeFrom="paragraph">
                  <wp:posOffset>32385</wp:posOffset>
                </wp:positionV>
                <wp:extent cx="1882140" cy="266700"/>
                <wp:effectExtent l="0" t="0" r="381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66700"/>
                        </a:xfrm>
                        <a:prstGeom prst="rect">
                          <a:avLst/>
                        </a:prstGeom>
                        <a:solidFill>
                          <a:srgbClr val="FFFFFF"/>
                        </a:solidFill>
                        <a:ln w="9525">
                          <a:noFill/>
                          <a:miter lim="800000"/>
                          <a:headEnd/>
                          <a:tailEnd/>
                        </a:ln>
                      </wps:spPr>
                      <wps:txbx>
                        <w:txbxContent>
                          <w:p w14:paraId="6C466D9C" w14:textId="3558C16C" w:rsidR="00063CEF" w:rsidRDefault="00063CE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6pt;margin-top:2.55pt;width:148.2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" stroked="f">
                <v:textbox>
                  <w:txbxContent>
                    <w:p w14:paraId="6C466D9C" w14:textId="3558C16C" w:rsidR="00063CEF" w:rsidRDefault="00063CEF">
                      <w:r>
                        <w:t xml:space="preserve">   </w:t>
                      </w:r>
                    </w:p>
                  </w:txbxContent>
                </v:textbox>
              </v:shape>
            </w:pict>
          </mc:Fallback>
        </mc:AlternateContent>
      </w:r>
    </w:p>
    <w:p w14:paraId="24D9E8A2" w14:textId="52BC7835" w:rsidR="00063CEF" w:rsidRDefault="005861B1" w:rsidP="00063CEF">
      <w:pPr>
        <w:ind w:left="-90"/>
      </w:pPr>
      <w:r w:rsidRPr="00D07575">
        <w:rPr>
          <w:rFonts w:ascii="Forte" w:hAnsi="Forte"/>
          <w:noProof/>
          <w:sz w:val="96"/>
          <w:szCs w:val="96"/>
          <w14:glow w14:rad="228600">
            <w14:schemeClr w14:val="accent4">
              <w14:alpha w14:val="60000"/>
              <w14:satMod w14:val="175000"/>
            </w14:schemeClr>
          </w14:glow>
          <w14:shadow w14:blurRad="63500" w14:dist="50800" w14:dir="0" w14:sx="0" w14:sy="0" w14:kx="0" w14:ky="0" w14:algn="none">
            <w14:srgbClr w14:val="000000">
              <w14:alpha w14:val="50000"/>
            </w14:srgbClr>
          </w14:shadow>
          <w14:textOutline w14:w="0" w14:cap="sq" w14:cmpd="sng" w14:algn="ctr">
            <w14:noFill/>
            <w14:prstDash w14:val="solid"/>
            <w14:miter w14:lim="0"/>
          </w14:textOutline>
        </w:rPr>
        <w:lastRenderedPageBreak/>
        <w:drawing>
          <wp:anchor distT="0" distB="0" distL="114300" distR="114300" simplePos="0" relativeHeight="251725824" behindDoc="0" locked="0" layoutInCell="1" allowOverlap="1" wp14:anchorId="72963216" wp14:editId="235C5815">
            <wp:simplePos x="0" y="0"/>
            <wp:positionH relativeFrom="column">
              <wp:posOffset>21590</wp:posOffset>
            </wp:positionH>
            <wp:positionV relativeFrom="paragraph">
              <wp:posOffset>10160</wp:posOffset>
            </wp:positionV>
            <wp:extent cx="6583680" cy="8229600"/>
            <wp:effectExtent l="0" t="0" r="762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583680" cy="8229600"/>
                    </a:xfrm>
                    <a:prstGeom prst="rect">
                      <a:avLst/>
                    </a:prstGeom>
                  </pic:spPr>
                </pic:pic>
              </a:graphicData>
            </a:graphic>
            <wp14:sizeRelH relativeFrom="page">
              <wp14:pctWidth>0</wp14:pctWidth>
            </wp14:sizeRelH>
            <wp14:sizeRelV relativeFrom="page">
              <wp14:pctHeight>0</wp14:pctHeight>
            </wp14:sizeRelV>
          </wp:anchor>
        </w:drawing>
      </w:r>
      <w:r w:rsidR="00063CEF">
        <w:t xml:space="preserve"> </w:t>
      </w:r>
    </w:p>
    <w:p w14:paraId="56BE5A14" w14:textId="43F76935" w:rsidR="00063CEF" w:rsidRDefault="005861B1" w:rsidP="00063CEF">
      <w:r w:rsidRPr="005861B1">
        <w:rPr>
          <w:noProof/>
        </w:rPr>
        <w:lastRenderedPageBreak/>
        <w:drawing>
          <wp:anchor distT="0" distB="0" distL="114300" distR="114300" simplePos="0" relativeHeight="251726848" behindDoc="0" locked="0" layoutInCell="1" allowOverlap="1" wp14:anchorId="27BFA5DC" wp14:editId="058BF69E">
            <wp:simplePos x="0" y="0"/>
            <wp:positionH relativeFrom="column">
              <wp:posOffset>219710</wp:posOffset>
            </wp:positionH>
            <wp:positionV relativeFrom="paragraph">
              <wp:posOffset>99060</wp:posOffset>
            </wp:positionV>
            <wp:extent cx="6202680" cy="7909560"/>
            <wp:effectExtent l="0" t="0" r="762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202680" cy="7909560"/>
                    </a:xfrm>
                    <a:prstGeom prst="rect">
                      <a:avLst/>
                    </a:prstGeom>
                  </pic:spPr>
                </pic:pic>
              </a:graphicData>
            </a:graphic>
            <wp14:sizeRelH relativeFrom="page">
              <wp14:pctWidth>0</wp14:pctWidth>
            </wp14:sizeRelH>
            <wp14:sizeRelV relativeFrom="page">
              <wp14:pctHeight>0</wp14:pctHeight>
            </wp14:sizeRelV>
          </wp:anchor>
        </w:drawing>
      </w:r>
    </w:p>
    <w:p w14:paraId="5F929931" w14:textId="0DF9D1EF" w:rsidR="00704BC5" w:rsidRDefault="00704BC5" w:rsidP="00063CEF"/>
    <w:p w14:paraId="6BE13ECA" w14:textId="77777777" w:rsidR="005861B1" w:rsidRDefault="005861B1" w:rsidP="00063CEF"/>
    <w:p w14:paraId="3B32ADC4" w14:textId="24743459" w:rsidR="005861B1" w:rsidRPr="00232677" w:rsidRDefault="00232677" w:rsidP="00232677">
      <w:pPr>
        <w:jc w:val="center"/>
        <w:rPr>
          <w:rFonts w:ascii="Forte" w:hAnsi="Forte"/>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2677">
        <w:rPr>
          <w:rFonts w:ascii="Forte" w:hAnsi="Forte"/>
          <w:b/>
          <w:caps/>
          <w:noProof/>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drawing>
          <wp:anchor distT="0" distB="0" distL="114300" distR="114300" simplePos="0" relativeHeight="251727872" behindDoc="0" locked="0" layoutInCell="1" allowOverlap="1" wp14:anchorId="1EFD9B30" wp14:editId="156D0A47">
            <wp:simplePos x="0" y="0"/>
            <wp:positionH relativeFrom="column">
              <wp:posOffset>160020</wp:posOffset>
            </wp:positionH>
            <wp:positionV relativeFrom="paragraph">
              <wp:posOffset>1125220</wp:posOffset>
            </wp:positionV>
            <wp:extent cx="6140450" cy="705485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140450" cy="7054850"/>
                    </a:xfrm>
                    <a:prstGeom prst="rect">
                      <a:avLst/>
                    </a:prstGeom>
                  </pic:spPr>
                </pic:pic>
              </a:graphicData>
            </a:graphic>
            <wp14:sizeRelH relativeFrom="page">
              <wp14:pctWidth>0</wp14:pctWidth>
            </wp14:sizeRelH>
            <wp14:sizeRelV relativeFrom="page">
              <wp14:pctHeight>0</wp14:pctHeight>
            </wp14:sizeRelV>
          </wp:anchor>
        </w:drawing>
      </w:r>
      <w:r w:rsidRPr="00232677">
        <w:rPr>
          <w:rFonts w:ascii="Forte" w:hAnsi="Forte"/>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Featured Recipe</w:t>
      </w:r>
    </w:p>
    <w:sectPr w:rsidR="005861B1" w:rsidRPr="00232677" w:rsidSect="00512D39">
      <w:footerReference w:type="default" r:id="rId51"/>
      <w:pgSz w:w="12240" w:h="15840" w:code="1"/>
      <w:pgMar w:top="1008" w:right="878" w:bottom="1440" w:left="878" w:header="720" w:footer="720" w:gutter="0"/>
      <w:pgBorders w:display="notFirstPage" w:offsetFrom="page">
        <w:top w:val="thinThickThinMediumGap" w:sz="24" w:space="24" w:color="7030A0"/>
        <w:left w:val="thinThickThinMediumGap" w:sz="24" w:space="24" w:color="7030A0"/>
        <w:bottom w:val="thinThickThinMediumGap" w:sz="24" w:space="24" w:color="7030A0"/>
        <w:right w:val="thinThickThinMediumGap" w:sz="24" w:space="24" w:color="7030A0"/>
      </w:pgBorders>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CE57C" w14:textId="77777777" w:rsidR="009B4721" w:rsidRDefault="009B4721">
      <w:r>
        <w:separator/>
      </w:r>
    </w:p>
  </w:endnote>
  <w:endnote w:type="continuationSeparator" w:id="0">
    <w:p w14:paraId="3FDB21EE" w14:textId="77777777" w:rsidR="009B4721" w:rsidRDefault="009B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653F" w14:textId="77777777" w:rsidR="00A942AC" w:rsidRDefault="00704BC5">
    <w:pPr>
      <w:pStyle w:val="Footer-Professional"/>
    </w:pPr>
    <w:r>
      <w:t xml:space="preserve">Hunters Chapel A.M.E. Church Newsletter            page </w:t>
    </w:r>
    <w:r w:rsidR="009B4721">
      <w:rPr>
        <w:rStyle w:val="PageNumber"/>
      </w:rPr>
      <w:fldChar w:fldCharType="begin"/>
    </w:r>
    <w:r w:rsidR="009B4721">
      <w:rPr>
        <w:rStyle w:val="PageNumber"/>
      </w:rPr>
      <w:instrText xml:space="preserve"> PAGE </w:instrText>
    </w:r>
    <w:r w:rsidR="009B4721">
      <w:rPr>
        <w:rStyle w:val="PageNumber"/>
      </w:rPr>
      <w:fldChar w:fldCharType="separate"/>
    </w:r>
    <w:r w:rsidR="00653F6F">
      <w:rPr>
        <w:rStyle w:val="PageNumber"/>
        <w:noProof/>
      </w:rPr>
      <w:t>1</w:t>
    </w:r>
    <w:r w:rsidR="009B472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0B787" w14:textId="77777777" w:rsidR="009B4721" w:rsidRDefault="009B4721">
      <w:r>
        <w:separator/>
      </w:r>
    </w:p>
  </w:footnote>
  <w:footnote w:type="continuationSeparator" w:id="0">
    <w:p w14:paraId="627EC4EA" w14:textId="77777777" w:rsidR="009B4721" w:rsidRDefault="009B47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397D"/>
    <w:multiLevelType w:val="multilevel"/>
    <w:tmpl w:val="537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91490"/>
    <w:multiLevelType w:val="hybridMultilevel"/>
    <w:tmpl w:val="1FDA7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BC5"/>
    <w:rsid w:val="00002B88"/>
    <w:rsid w:val="00004651"/>
    <w:rsid w:val="00005037"/>
    <w:rsid w:val="000168B2"/>
    <w:rsid w:val="00063CEF"/>
    <w:rsid w:val="00067A1C"/>
    <w:rsid w:val="000B74A7"/>
    <w:rsid w:val="000D7F62"/>
    <w:rsid w:val="000F4621"/>
    <w:rsid w:val="0010511A"/>
    <w:rsid w:val="0014313D"/>
    <w:rsid w:val="00153B33"/>
    <w:rsid w:val="00193435"/>
    <w:rsid w:val="00196E94"/>
    <w:rsid w:val="001B5A67"/>
    <w:rsid w:val="001C0042"/>
    <w:rsid w:val="001F1331"/>
    <w:rsid w:val="00207225"/>
    <w:rsid w:val="00231DE1"/>
    <w:rsid w:val="00232677"/>
    <w:rsid w:val="002404A9"/>
    <w:rsid w:val="00250109"/>
    <w:rsid w:val="00290746"/>
    <w:rsid w:val="002C3C24"/>
    <w:rsid w:val="002C4BDB"/>
    <w:rsid w:val="002E4842"/>
    <w:rsid w:val="00313AB3"/>
    <w:rsid w:val="00363AAF"/>
    <w:rsid w:val="0037455F"/>
    <w:rsid w:val="00386F02"/>
    <w:rsid w:val="003A782A"/>
    <w:rsid w:val="003B3895"/>
    <w:rsid w:val="00403A89"/>
    <w:rsid w:val="00422DDD"/>
    <w:rsid w:val="00425422"/>
    <w:rsid w:val="00445BD6"/>
    <w:rsid w:val="00446643"/>
    <w:rsid w:val="004507C8"/>
    <w:rsid w:val="00457C0F"/>
    <w:rsid w:val="004610E3"/>
    <w:rsid w:val="00476775"/>
    <w:rsid w:val="00481BB2"/>
    <w:rsid w:val="00512D39"/>
    <w:rsid w:val="005324C6"/>
    <w:rsid w:val="00547873"/>
    <w:rsid w:val="00565FD3"/>
    <w:rsid w:val="005861B1"/>
    <w:rsid w:val="005C73D9"/>
    <w:rsid w:val="006009B4"/>
    <w:rsid w:val="00653F6F"/>
    <w:rsid w:val="00654F64"/>
    <w:rsid w:val="00664A63"/>
    <w:rsid w:val="00671A67"/>
    <w:rsid w:val="00676962"/>
    <w:rsid w:val="006B5EDD"/>
    <w:rsid w:val="006D3639"/>
    <w:rsid w:val="006D4685"/>
    <w:rsid w:val="00704BC5"/>
    <w:rsid w:val="00707BD0"/>
    <w:rsid w:val="00731515"/>
    <w:rsid w:val="00733637"/>
    <w:rsid w:val="00760175"/>
    <w:rsid w:val="007677EC"/>
    <w:rsid w:val="00785480"/>
    <w:rsid w:val="007A3C03"/>
    <w:rsid w:val="007D24BB"/>
    <w:rsid w:val="007E08F0"/>
    <w:rsid w:val="0080373B"/>
    <w:rsid w:val="00812C30"/>
    <w:rsid w:val="008154D0"/>
    <w:rsid w:val="008629BB"/>
    <w:rsid w:val="00885E96"/>
    <w:rsid w:val="00887437"/>
    <w:rsid w:val="008B5D0B"/>
    <w:rsid w:val="008C5E6D"/>
    <w:rsid w:val="00900587"/>
    <w:rsid w:val="00944830"/>
    <w:rsid w:val="00972BE1"/>
    <w:rsid w:val="009801DA"/>
    <w:rsid w:val="009B4721"/>
    <w:rsid w:val="00A362EE"/>
    <w:rsid w:val="00A71DA8"/>
    <w:rsid w:val="00A93E78"/>
    <w:rsid w:val="00A942AC"/>
    <w:rsid w:val="00AD75F3"/>
    <w:rsid w:val="00AE1523"/>
    <w:rsid w:val="00AF1657"/>
    <w:rsid w:val="00B705E8"/>
    <w:rsid w:val="00B71225"/>
    <w:rsid w:val="00B71F56"/>
    <w:rsid w:val="00BA7F62"/>
    <w:rsid w:val="00BB7F18"/>
    <w:rsid w:val="00BB7F65"/>
    <w:rsid w:val="00BD4CA9"/>
    <w:rsid w:val="00C43093"/>
    <w:rsid w:val="00C4598C"/>
    <w:rsid w:val="00C50A27"/>
    <w:rsid w:val="00C80F68"/>
    <w:rsid w:val="00CE7FFE"/>
    <w:rsid w:val="00D07575"/>
    <w:rsid w:val="00D14068"/>
    <w:rsid w:val="00D95845"/>
    <w:rsid w:val="00DB1E22"/>
    <w:rsid w:val="00DB3B36"/>
    <w:rsid w:val="00DE34A3"/>
    <w:rsid w:val="00E249B1"/>
    <w:rsid w:val="00E27928"/>
    <w:rsid w:val="00E538A9"/>
    <w:rsid w:val="00EA14FB"/>
    <w:rsid w:val="00EE7374"/>
    <w:rsid w:val="00EF3327"/>
    <w:rsid w:val="00F15D72"/>
    <w:rsid w:val="00F26B6B"/>
    <w:rsid w:val="00F43A5A"/>
    <w:rsid w:val="00F712CE"/>
    <w:rsid w:val="00FA2CC5"/>
    <w:rsid w:val="00FE2ADC"/>
    <w:rsid w:val="00FF0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47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704BC5"/>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704BC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704BC5"/>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704BC5"/>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704BC5"/>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481BB2"/>
    <w:rPr>
      <w:rFonts w:ascii="Tahoma" w:hAnsi="Tahoma" w:cs="Tahoma"/>
      <w:sz w:val="16"/>
      <w:szCs w:val="16"/>
    </w:rPr>
  </w:style>
  <w:style w:type="character" w:customStyle="1" w:styleId="BalloonTextChar">
    <w:name w:val="Balloon Text Char"/>
    <w:basedOn w:val="DefaultParagraphFont"/>
    <w:link w:val="BalloonText"/>
    <w:uiPriority w:val="99"/>
    <w:semiHidden/>
    <w:rsid w:val="00481BB2"/>
    <w:rPr>
      <w:rFonts w:ascii="Tahoma" w:hAnsi="Tahoma" w:cs="Tahoma"/>
      <w:sz w:val="16"/>
      <w:szCs w:val="16"/>
    </w:rPr>
  </w:style>
  <w:style w:type="paragraph" w:styleId="NormalWeb">
    <w:name w:val="Normal (Web)"/>
    <w:basedOn w:val="Normal"/>
    <w:uiPriority w:val="99"/>
    <w:semiHidden/>
    <w:unhideWhenUsed/>
    <w:rsid w:val="006D4685"/>
    <w:pPr>
      <w:spacing w:before="100" w:beforeAutospacing="1" w:after="100" w:afterAutospacing="1"/>
    </w:pPr>
    <w:rPr>
      <w:sz w:val="24"/>
      <w:szCs w:val="24"/>
    </w:rPr>
  </w:style>
  <w:style w:type="character" w:styleId="Hyperlink">
    <w:name w:val="Hyperlink"/>
    <w:basedOn w:val="DefaultParagraphFont"/>
    <w:uiPriority w:val="99"/>
    <w:unhideWhenUsed/>
    <w:rsid w:val="006D4685"/>
    <w:rPr>
      <w:color w:val="0000FF"/>
      <w:u w:val="single"/>
    </w:rPr>
  </w:style>
  <w:style w:type="paragraph" w:styleId="ListParagraph">
    <w:name w:val="List Paragraph"/>
    <w:basedOn w:val="Normal"/>
    <w:uiPriority w:val="34"/>
    <w:qFormat/>
    <w:rsid w:val="006009B4"/>
    <w:pPr>
      <w:ind w:left="720"/>
      <w:contextualSpacing/>
    </w:pPr>
  </w:style>
  <w:style w:type="paragraph" w:styleId="Title">
    <w:name w:val="Title"/>
    <w:basedOn w:val="Normal"/>
    <w:next w:val="Normal"/>
    <w:link w:val="TitleChar"/>
    <w:uiPriority w:val="10"/>
    <w:qFormat/>
    <w:rsid w:val="006009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09B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654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44830"/>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44830"/>
    <w:rPr>
      <w:rFonts w:asciiTheme="minorHAnsi" w:eastAsiaTheme="minorEastAsia" w:hAnsiTheme="minorHAnsi" w:cstheme="minorBidi"/>
      <w:sz w:val="22"/>
      <w:szCs w:val="22"/>
      <w:lang w:eastAsia="ja-JP"/>
    </w:rPr>
  </w:style>
  <w:style w:type="table" w:styleId="LightList-Accent3">
    <w:name w:val="Light List Accent 3"/>
    <w:basedOn w:val="TableNormal"/>
    <w:uiPriority w:val="61"/>
    <w:rsid w:val="005C73D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704BC5"/>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704BC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704BC5"/>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704BC5"/>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704BC5"/>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481BB2"/>
    <w:rPr>
      <w:rFonts w:ascii="Tahoma" w:hAnsi="Tahoma" w:cs="Tahoma"/>
      <w:sz w:val="16"/>
      <w:szCs w:val="16"/>
    </w:rPr>
  </w:style>
  <w:style w:type="character" w:customStyle="1" w:styleId="BalloonTextChar">
    <w:name w:val="Balloon Text Char"/>
    <w:basedOn w:val="DefaultParagraphFont"/>
    <w:link w:val="BalloonText"/>
    <w:uiPriority w:val="99"/>
    <w:semiHidden/>
    <w:rsid w:val="00481BB2"/>
    <w:rPr>
      <w:rFonts w:ascii="Tahoma" w:hAnsi="Tahoma" w:cs="Tahoma"/>
      <w:sz w:val="16"/>
      <w:szCs w:val="16"/>
    </w:rPr>
  </w:style>
  <w:style w:type="paragraph" w:styleId="NormalWeb">
    <w:name w:val="Normal (Web)"/>
    <w:basedOn w:val="Normal"/>
    <w:uiPriority w:val="99"/>
    <w:semiHidden/>
    <w:unhideWhenUsed/>
    <w:rsid w:val="006D4685"/>
    <w:pPr>
      <w:spacing w:before="100" w:beforeAutospacing="1" w:after="100" w:afterAutospacing="1"/>
    </w:pPr>
    <w:rPr>
      <w:sz w:val="24"/>
      <w:szCs w:val="24"/>
    </w:rPr>
  </w:style>
  <w:style w:type="character" w:styleId="Hyperlink">
    <w:name w:val="Hyperlink"/>
    <w:basedOn w:val="DefaultParagraphFont"/>
    <w:uiPriority w:val="99"/>
    <w:unhideWhenUsed/>
    <w:rsid w:val="006D4685"/>
    <w:rPr>
      <w:color w:val="0000FF"/>
      <w:u w:val="single"/>
    </w:rPr>
  </w:style>
  <w:style w:type="paragraph" w:styleId="ListParagraph">
    <w:name w:val="List Paragraph"/>
    <w:basedOn w:val="Normal"/>
    <w:uiPriority w:val="34"/>
    <w:qFormat/>
    <w:rsid w:val="006009B4"/>
    <w:pPr>
      <w:ind w:left="720"/>
      <w:contextualSpacing/>
    </w:pPr>
  </w:style>
  <w:style w:type="paragraph" w:styleId="Title">
    <w:name w:val="Title"/>
    <w:basedOn w:val="Normal"/>
    <w:next w:val="Normal"/>
    <w:link w:val="TitleChar"/>
    <w:uiPriority w:val="10"/>
    <w:qFormat/>
    <w:rsid w:val="006009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09B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654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44830"/>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44830"/>
    <w:rPr>
      <w:rFonts w:asciiTheme="minorHAnsi" w:eastAsiaTheme="minorEastAsia" w:hAnsiTheme="minorHAnsi" w:cstheme="minorBidi"/>
      <w:sz w:val="22"/>
      <w:szCs w:val="22"/>
      <w:lang w:eastAsia="ja-JP"/>
    </w:rPr>
  </w:style>
  <w:style w:type="table" w:styleId="LightList-Accent3">
    <w:name w:val="Light List Accent 3"/>
    <w:basedOn w:val="TableNormal"/>
    <w:uiPriority w:val="61"/>
    <w:rsid w:val="005C73D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21474">
      <w:bodyDiv w:val="1"/>
      <w:marLeft w:val="0"/>
      <w:marRight w:val="0"/>
      <w:marTop w:val="0"/>
      <w:marBottom w:val="0"/>
      <w:divBdr>
        <w:top w:val="none" w:sz="0" w:space="0" w:color="auto"/>
        <w:left w:val="none" w:sz="0" w:space="0" w:color="auto"/>
        <w:bottom w:val="none" w:sz="0" w:space="0" w:color="auto"/>
        <w:right w:val="none" w:sz="0" w:space="0" w:color="auto"/>
      </w:divBdr>
    </w:div>
    <w:div w:id="955019597">
      <w:bodyDiv w:val="1"/>
      <w:marLeft w:val="0"/>
      <w:marRight w:val="0"/>
      <w:marTop w:val="0"/>
      <w:marBottom w:val="0"/>
      <w:divBdr>
        <w:top w:val="none" w:sz="0" w:space="0" w:color="auto"/>
        <w:left w:val="none" w:sz="0" w:space="0" w:color="auto"/>
        <w:bottom w:val="none" w:sz="0" w:space="0" w:color="auto"/>
        <w:right w:val="none" w:sz="0" w:space="0" w:color="auto"/>
      </w:divBdr>
      <w:divsChild>
        <w:div w:id="1737125193">
          <w:marLeft w:val="0"/>
          <w:marRight w:val="0"/>
          <w:marTop w:val="0"/>
          <w:marBottom w:val="0"/>
          <w:divBdr>
            <w:top w:val="none" w:sz="0" w:space="0" w:color="auto"/>
            <w:left w:val="none" w:sz="0" w:space="0" w:color="auto"/>
            <w:bottom w:val="none" w:sz="0" w:space="0" w:color="auto"/>
            <w:right w:val="none" w:sz="0" w:space="0" w:color="auto"/>
          </w:divBdr>
        </w:div>
      </w:divsChild>
    </w:div>
    <w:div w:id="1141850676">
      <w:bodyDiv w:val="1"/>
      <w:marLeft w:val="0"/>
      <w:marRight w:val="0"/>
      <w:marTop w:val="0"/>
      <w:marBottom w:val="0"/>
      <w:divBdr>
        <w:top w:val="none" w:sz="0" w:space="0" w:color="auto"/>
        <w:left w:val="none" w:sz="0" w:space="0" w:color="auto"/>
        <w:bottom w:val="none" w:sz="0" w:space="0" w:color="auto"/>
        <w:right w:val="none" w:sz="0" w:space="0" w:color="auto"/>
      </w:divBdr>
      <w:divsChild>
        <w:div w:id="921910064">
          <w:marLeft w:val="0"/>
          <w:marRight w:val="0"/>
          <w:marTop w:val="0"/>
          <w:marBottom w:val="0"/>
          <w:divBdr>
            <w:top w:val="none" w:sz="0" w:space="0" w:color="auto"/>
            <w:left w:val="none" w:sz="0" w:space="0" w:color="auto"/>
            <w:bottom w:val="none" w:sz="0" w:space="0" w:color="auto"/>
            <w:right w:val="none" w:sz="0" w:space="0" w:color="auto"/>
          </w:divBdr>
        </w:div>
      </w:divsChild>
    </w:div>
    <w:div w:id="1188718761">
      <w:bodyDiv w:val="1"/>
      <w:marLeft w:val="0"/>
      <w:marRight w:val="0"/>
      <w:marTop w:val="0"/>
      <w:marBottom w:val="0"/>
      <w:divBdr>
        <w:top w:val="none" w:sz="0" w:space="0" w:color="auto"/>
        <w:left w:val="none" w:sz="0" w:space="0" w:color="auto"/>
        <w:bottom w:val="none" w:sz="0" w:space="0" w:color="auto"/>
        <w:right w:val="none" w:sz="0" w:space="0" w:color="auto"/>
      </w:divBdr>
    </w:div>
    <w:div w:id="1403680967">
      <w:bodyDiv w:val="1"/>
      <w:marLeft w:val="0"/>
      <w:marRight w:val="0"/>
      <w:marTop w:val="0"/>
      <w:marBottom w:val="0"/>
      <w:divBdr>
        <w:top w:val="none" w:sz="0" w:space="0" w:color="auto"/>
        <w:left w:val="none" w:sz="0" w:space="0" w:color="auto"/>
        <w:bottom w:val="none" w:sz="0" w:space="0" w:color="auto"/>
        <w:right w:val="none" w:sz="0" w:space="0" w:color="auto"/>
      </w:divBdr>
    </w:div>
    <w:div w:id="1691490881">
      <w:bodyDiv w:val="1"/>
      <w:marLeft w:val="0"/>
      <w:marRight w:val="0"/>
      <w:marTop w:val="0"/>
      <w:marBottom w:val="0"/>
      <w:divBdr>
        <w:top w:val="none" w:sz="0" w:space="0" w:color="auto"/>
        <w:left w:val="none" w:sz="0" w:space="0" w:color="auto"/>
        <w:bottom w:val="none" w:sz="0" w:space="0" w:color="auto"/>
        <w:right w:val="none" w:sz="0" w:space="0" w:color="auto"/>
      </w:divBdr>
    </w:div>
    <w:div w:id="1835224012">
      <w:bodyDiv w:val="1"/>
      <w:marLeft w:val="0"/>
      <w:marRight w:val="0"/>
      <w:marTop w:val="0"/>
      <w:marBottom w:val="0"/>
      <w:divBdr>
        <w:top w:val="none" w:sz="0" w:space="0" w:color="auto"/>
        <w:left w:val="none" w:sz="0" w:space="0" w:color="auto"/>
        <w:bottom w:val="none" w:sz="0" w:space="0" w:color="auto"/>
        <w:right w:val="none" w:sz="0" w:space="0" w:color="auto"/>
      </w:divBdr>
    </w:div>
    <w:div w:id="2035687804">
      <w:bodyDiv w:val="1"/>
      <w:marLeft w:val="0"/>
      <w:marRight w:val="0"/>
      <w:marTop w:val="0"/>
      <w:marBottom w:val="0"/>
      <w:divBdr>
        <w:top w:val="none" w:sz="0" w:space="0" w:color="auto"/>
        <w:left w:val="none" w:sz="0" w:space="0" w:color="auto"/>
        <w:bottom w:val="none" w:sz="0" w:space="0" w:color="auto"/>
        <w:right w:val="none" w:sz="0" w:space="0" w:color="auto"/>
      </w:divBdr>
    </w:div>
    <w:div w:id="2089618826">
      <w:bodyDiv w:val="1"/>
      <w:marLeft w:val="0"/>
      <w:marRight w:val="0"/>
      <w:marTop w:val="0"/>
      <w:marBottom w:val="0"/>
      <w:divBdr>
        <w:top w:val="none" w:sz="0" w:space="0" w:color="auto"/>
        <w:left w:val="none" w:sz="0" w:space="0" w:color="auto"/>
        <w:bottom w:val="none" w:sz="0" w:space="0" w:color="auto"/>
        <w:right w:val="none" w:sz="0" w:space="0" w:color="auto"/>
      </w:divBdr>
    </w:div>
    <w:div w:id="214650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0.png"/><Relationship Id="rId34" Type="http://schemas.openxmlformats.org/officeDocument/2006/relationships/hyperlink" Target="https://www.goodtherapy.org/learn-about-therapy/issues/life-purpose" TargetMode="External"/><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hunterschapelprayreq@gmail.com" TargetMode="External"/><Relationship Id="rId25" Type="http://schemas.openxmlformats.org/officeDocument/2006/relationships/image" Target="media/image10.png"/><Relationship Id="rId33" Type="http://schemas.openxmlformats.org/officeDocument/2006/relationships/hyperlink" Target="https://www.goodtherapy.org/learn-about-therapy/issues/values-clarification" TargetMode="External"/><Relationship Id="rId38" Type="http://schemas.openxmlformats.org/officeDocument/2006/relationships/image" Target="media/image12.emf"/><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goodtherapy.org/learn-about-therapy/issues/life-purpose"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hyperlink" Target="https://www.goodtherapy.org/learn-about-therapy/issues/spirituality" TargetMode="External"/><Relationship Id="rId37" Type="http://schemas.openxmlformats.org/officeDocument/2006/relationships/image" Target="media/image11.emf"/><Relationship Id="rId40" Type="http://schemas.openxmlformats.org/officeDocument/2006/relationships/image" Target="media/image120.png"/><Relationship Id="rId45" Type="http://schemas.openxmlformats.org/officeDocument/2006/relationships/image" Target="media/image17.jpe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hunterschapelprayreq@gmail.com" TargetMode="External"/><Relationship Id="rId23" Type="http://schemas.openxmlformats.org/officeDocument/2006/relationships/image" Target="media/image9.wmf"/><Relationship Id="rId28" Type="http://schemas.openxmlformats.org/officeDocument/2006/relationships/hyperlink" Target="https://www.goodtherapy.org/learn-about-therapy/issues/values-clarification" TargetMode="External"/><Relationship Id="rId36" Type="http://schemas.openxmlformats.org/officeDocument/2006/relationships/hyperlink" Target="https://www.goodtherapy.org/blog/psychpedia/what-is-hope" TargetMode="External"/><Relationship Id="rId49" Type="http://schemas.openxmlformats.org/officeDocument/2006/relationships/image" Target="media/image21.png"/><Relationship Id="rId10" Type="http://schemas.openxmlformats.org/officeDocument/2006/relationships/image" Target="media/image1.gif"/><Relationship Id="rId19" Type="http://schemas.openxmlformats.org/officeDocument/2006/relationships/image" Target="media/image70.wmf"/><Relationship Id="rId31" Type="http://schemas.openxmlformats.org/officeDocument/2006/relationships/hyperlink" Target="https://www.goodtherapy.org/blog/psychpedia/what-is-hope" TargetMode="Externa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www.goodtherapy.org/learn-about-therapy/issues/spirituality" TargetMode="External"/><Relationship Id="rId30" Type="http://schemas.openxmlformats.org/officeDocument/2006/relationships/hyperlink" Target="https://www.goodtherapy.org/blog/psychpedia/meditation" TargetMode="External"/><Relationship Id="rId35" Type="http://schemas.openxmlformats.org/officeDocument/2006/relationships/hyperlink" Target="https://www.goodtherapy.org/blog/psychpedia/meditation" TargetMode="External"/><Relationship Id="rId43" Type="http://schemas.openxmlformats.org/officeDocument/2006/relationships/image" Target="media/image15.jpeg"/><Relationship Id="rId48" Type="http://schemas.openxmlformats.org/officeDocument/2006/relationships/image" Target="media/image20.png"/><Relationship Id="rId8" Type="http://schemas.openxmlformats.org/officeDocument/2006/relationships/footnotes" Target="footnot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lker\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Spring 2020                                            Vol. 1 Issue 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D694FF-BCFE-4545-8A89-C8A477F1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107</TotalTime>
  <Pages>8</Pages>
  <Words>89</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The Hunter’s Gazette                                        Quarterly Newsletter</vt:lpstr>
    </vt:vector>
  </TitlesOfParts>
  <Company/>
  <LinksUpToDate>false</LinksUpToDate>
  <CharactersWithSpaces>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Hunter’s Gazette                                        Quarterly Newsletter</dc:title>
  <dc:creator>Windows User</dc:creator>
  <cp:lastModifiedBy>Windows User</cp:lastModifiedBy>
  <cp:revision>16</cp:revision>
  <cp:lastPrinted>2020-02-27T19:44:00Z</cp:lastPrinted>
  <dcterms:created xsi:type="dcterms:W3CDTF">2020-03-02T19:51:00Z</dcterms:created>
  <dcterms:modified xsi:type="dcterms:W3CDTF">2020-05-06T15:20:00Z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